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3709C" w14:textId="210BF86D" w:rsidR="00BC48DA" w:rsidRDefault="00023DEF">
      <w:r>
        <w:rPr>
          <w:noProof/>
        </w:rPr>
        <w:drawing>
          <wp:anchor distT="0" distB="0" distL="114300" distR="114300" simplePos="0" relativeHeight="251688448" behindDoc="0" locked="0" layoutInCell="1" allowOverlap="1" wp14:anchorId="703AA9A8" wp14:editId="6DD76F5C">
            <wp:simplePos x="0" y="0"/>
            <wp:positionH relativeFrom="column">
              <wp:posOffset>4936490</wp:posOffset>
            </wp:positionH>
            <wp:positionV relativeFrom="paragraph">
              <wp:posOffset>19050</wp:posOffset>
            </wp:positionV>
            <wp:extent cx="2335578" cy="9271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40698" r="8916" b="25711"/>
                    <a:stretch/>
                  </pic:blipFill>
                  <pic:spPr bwMode="auto">
                    <a:xfrm>
                      <a:off x="0" y="0"/>
                      <a:ext cx="2335578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49F0E8" wp14:editId="7CD809E4">
                <wp:simplePos x="0" y="0"/>
                <wp:positionH relativeFrom="column">
                  <wp:posOffset>1743075</wp:posOffset>
                </wp:positionH>
                <wp:positionV relativeFrom="paragraph">
                  <wp:posOffset>19050</wp:posOffset>
                </wp:positionV>
                <wp:extent cx="3343275" cy="917575"/>
                <wp:effectExtent l="0" t="0" r="0" b="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91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noFill/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47BEC" w14:textId="0F76DE45" w:rsidR="00023DEF" w:rsidRPr="00023DEF" w:rsidRDefault="00023DEF" w:rsidP="00023DEF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4D93" w:themeColor="accent3"/>
                                <w:sz w:val="96"/>
                                <w:szCs w:val="72"/>
                              </w:rPr>
                            </w:pPr>
                            <w:r w:rsidRPr="00023DE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64D93" w:themeColor="accent3"/>
                                <w:sz w:val="96"/>
                                <w:szCs w:val="72"/>
                              </w:rPr>
                              <w:t>Welcome to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F0E8" id="Rectangle: Rounded Corners 7" o:spid="_x0000_s1026" style="position:absolute;margin-left:137.25pt;margin-top:1.5pt;width:263.25pt;height:72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" filled="f" stroked="f" strokeweight="2pt">
                <v:stroke dashstyle="dash"/>
                <v:shadow color="#364d93"/>
                <v:textbox inset="2.88pt,2.88pt,2.88pt,2.88pt">
                  <w:txbxContent>
                    <w:p w14:paraId="26047BEC" w14:textId="0F76DE45" w:rsidR="00023DEF" w:rsidRPr="00023DEF" w:rsidRDefault="00023DEF" w:rsidP="00023DEF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364D93" w:themeColor="accent3"/>
                          <w:sz w:val="96"/>
                          <w:szCs w:val="72"/>
                        </w:rPr>
                      </w:pPr>
                      <w:r w:rsidRPr="00023DEF">
                        <w:rPr>
                          <w:rFonts w:asciiTheme="minorHAnsi" w:hAnsiTheme="minorHAnsi" w:cstheme="minorHAnsi"/>
                          <w:b/>
                          <w:bCs/>
                          <w:color w:val="364D93" w:themeColor="accent3"/>
                          <w:sz w:val="96"/>
                          <w:szCs w:val="72"/>
                        </w:rPr>
                        <w:t>Welcome to</w:t>
                      </w:r>
                    </w:p>
                  </w:txbxContent>
                </v:textbox>
              </v:roundrect>
            </w:pict>
          </mc:Fallback>
        </mc:AlternateContent>
      </w:r>
      <w:r w:rsidR="00D51D6F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D29FD5" wp14:editId="07005835">
                <wp:simplePos x="0" y="0"/>
                <wp:positionH relativeFrom="column">
                  <wp:posOffset>66040</wp:posOffset>
                </wp:positionH>
                <wp:positionV relativeFrom="paragraph">
                  <wp:posOffset>101600</wp:posOffset>
                </wp:positionV>
                <wp:extent cx="1587500" cy="1066800"/>
                <wp:effectExtent l="0" t="0" r="12700" b="19050"/>
                <wp:wrapNone/>
                <wp:docPr id="66" name="Rectangle: Rounded Corner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14C4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364D93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B866A9" w14:textId="77777777" w:rsidR="00D51D6F" w:rsidRPr="00641A28" w:rsidRDefault="00D51D6F" w:rsidP="00E245E9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641A2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0"/>
                                <w:highlight w:val="yellow"/>
                              </w:rPr>
                              <w:t>YOUR LOGO HERE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29FD5" id="Rectangle: Rounded Corners 66" o:spid="_x0000_s1027" style="position:absolute;margin-left:5.2pt;margin-top:8pt;width:125pt;height:8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" filled="f" strokecolor="#f14c4a" strokeweight="2pt">
                <v:stroke dashstyle="dash"/>
                <v:shadow color="#364d93"/>
                <v:textbox inset="2.88pt,2.88pt,2.88pt,2.88pt">
                  <w:txbxContent>
                    <w:p w14:paraId="3FB866A9" w14:textId="77777777" w:rsidR="00D51D6F" w:rsidRPr="00641A28" w:rsidRDefault="00D51D6F" w:rsidP="00E245E9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r w:rsidRPr="00641A28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0"/>
                          <w:highlight w:val="yellow"/>
                        </w:rPr>
                        <w:t>YOUR LOGO HERE</w:t>
                      </w:r>
                    </w:p>
                  </w:txbxContent>
                </v:textbox>
              </v:roundrect>
            </w:pict>
          </mc:Fallback>
        </mc:AlternateContent>
      </w:r>
      <w:r w:rsidR="00D51D6F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7C3BDCAD" wp14:editId="33449DC8">
                <wp:simplePos x="0" y="0"/>
                <wp:positionH relativeFrom="column">
                  <wp:posOffset>1803400</wp:posOffset>
                </wp:positionH>
                <wp:positionV relativeFrom="paragraph">
                  <wp:posOffset>1587500</wp:posOffset>
                </wp:positionV>
                <wp:extent cx="824230" cy="2214245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230" cy="2214245"/>
                          <a:chOff x="0" y="0"/>
                          <a:chExt cx="824230" cy="2214245"/>
                        </a:xfrm>
                      </wpg:grpSpPr>
                      <wps:wsp>
                        <wps:cNvPr id="3" name="Rectangle 3" descr="Chat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824230" cy="818515"/>
                          </a:xfrm>
                          <a:prstGeom prst="rect">
                            <a:avLst/>
                          </a:pr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3">
                            <a:scrgbClr r="0" g="0" b="0"/>
                          </a:fillRef>
                          <a:effectRef idx="2">
                            <a:schemeClr val="accent2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0" name="Rectangle 70" descr="Stopwatch"/>
                        <wps:cNvSpPr>
                          <a:spLocks noChangeAspect="1"/>
                        </wps:cNvSpPr>
                        <wps:spPr>
                          <a:xfrm>
                            <a:off x="88900" y="876300"/>
                            <a:ext cx="659765" cy="659765"/>
                          </a:xfrm>
                          <a:prstGeom prst="rect">
                            <a:avLst/>
                          </a:prstGeom>
                          <a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3">
                            <a:scrgbClr r="0" g="0" b="0"/>
                          </a:fillRef>
                          <a:effectRef idx="2">
                            <a:schemeClr val="accent3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" name="Rectangle 5" descr="Network"/>
                        <wps:cNvSpPr>
                          <a:spLocks noChangeAspect="1"/>
                        </wps:cNvSpPr>
                        <wps:spPr>
                          <a:xfrm>
                            <a:off x="88900" y="1498600"/>
                            <a:ext cx="715645" cy="715645"/>
                          </a:xfrm>
                          <a:prstGeom prst="rect">
                            <a:avLst/>
                          </a:pr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3">
                            <a:scrgbClr r="0" g="0" b="0"/>
                          </a:fillRef>
                          <a:effectRef idx="2">
                            <a:schemeClr val="accent4"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FFE0E" id="Group 71" o:spid="_x0000_s1026" style="position:absolute;margin-left:142pt;margin-top:125pt;width:64.9pt;height:174.35pt;z-index:251701760;mso-width-relative:margin;mso-height-relative:margin" coordsize="8242,2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">
                <v:rect id="Rectangle 3" o:spid="_x0000_s1027" alt="Chat" style="position:absolute;width:8242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" stroked="f">
                  <v:fill r:id="rId14" o:title="Chat" recolor="t" rotate="t" type="frame"/>
                  <o:lock v:ext="edit" aspectratio="t"/>
                </v:rect>
                <v:rect id="Rectangle 70" o:spid="_x0000_s1028" alt="Stopwatch" style="position:absolute;left:889;top:8763;width:6597;height:6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" stroked="f">
                  <v:fill r:id="rId15" o:title="Stopwatch" recolor="t" rotate="t" type="frame"/>
                  <o:lock v:ext="edit" aspectratio="t"/>
                </v:rect>
                <v:rect id="Rectangle 5" o:spid="_x0000_s1029" alt="Network" style="position:absolute;left:889;top:14986;width:7156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" stroked="f">
                  <v:fill r:id="rId16" o:title="Network" recolor="t" rotate="t" type="frame"/>
                  <o:lock v:ext="edit" aspectratio="t"/>
                </v:rect>
              </v:group>
            </w:pict>
          </mc:Fallback>
        </mc:AlternateContent>
      </w:r>
      <w:r w:rsidR="00BC48DA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4FB1C94" wp14:editId="6A65C1CB">
                <wp:simplePos x="0" y="0"/>
                <wp:positionH relativeFrom="column">
                  <wp:posOffset>0</wp:posOffset>
                </wp:positionH>
                <wp:positionV relativeFrom="paragraph">
                  <wp:posOffset>936171</wp:posOffset>
                </wp:positionV>
                <wp:extent cx="7306310" cy="973455"/>
                <wp:effectExtent l="0" t="0" r="27940" b="1714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310" cy="973455"/>
                          <a:chOff x="0" y="0"/>
                          <a:chExt cx="7306310" cy="973455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0" y="163286"/>
                            <a:ext cx="7306310" cy="67564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25 h 225"/>
                              <a:gd name="T2" fmla="*/ 2448 w 2448"/>
                              <a:gd name="T3" fmla="*/ 93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25">
                                <a:moveTo>
                                  <a:pt x="0" y="225"/>
                                </a:moveTo>
                                <a:cubicBezTo>
                                  <a:pt x="937" y="0"/>
                                  <a:pt x="1829" y="24"/>
                                  <a:pt x="2448" y="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80772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69 h 269"/>
                              <a:gd name="T2" fmla="*/ 2448 w 2448"/>
                              <a:gd name="T3" fmla="*/ 47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69">
                                <a:moveTo>
                                  <a:pt x="0" y="269"/>
                                </a:moveTo>
                                <a:cubicBezTo>
                                  <a:pt x="927" y="9"/>
                                  <a:pt x="1821" y="0"/>
                                  <a:pt x="2448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6310" cy="744855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56 h 248"/>
                              <a:gd name="T2" fmla="*/ 0 w 2448"/>
                              <a:gd name="T3" fmla="*/ 248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2448" y="56"/>
                                </a:moveTo>
                                <a:cubicBezTo>
                                  <a:pt x="1822" y="1"/>
                                  <a:pt x="929" y="0"/>
                                  <a:pt x="0" y="248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0" y="97972"/>
                            <a:ext cx="7306310" cy="73850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6 h 246"/>
                              <a:gd name="T2" fmla="*/ 2448 w 2448"/>
                              <a:gd name="T3" fmla="*/ 59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6">
                                <a:moveTo>
                                  <a:pt x="0" y="246"/>
                                </a:moveTo>
                                <a:cubicBezTo>
                                  <a:pt x="930" y="0"/>
                                  <a:pt x="1822" y="3"/>
                                  <a:pt x="2448" y="5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0" y="228600"/>
                            <a:ext cx="7306310" cy="74485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48 h 248"/>
                              <a:gd name="T2" fmla="*/ 2448 w 2448"/>
                              <a:gd name="T3" fmla="*/ 55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48">
                                <a:moveTo>
                                  <a:pt x="0" y="248"/>
                                </a:moveTo>
                                <a:cubicBezTo>
                                  <a:pt x="929" y="0"/>
                                  <a:pt x="1821" y="1"/>
                                  <a:pt x="2448" y="55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408EE" id="Group 33" o:spid="_x0000_s1026" style="position:absolute;margin-left:0;margin-top:73.7pt;width:575.3pt;height:76.65pt;z-index:251665920" coordsize="73063,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">
                <v:shape id="Freeform 25" o:spid="_x0000_s1027" style="position:absolute;top:1632;width:73063;height:6757;visibility:visible;mso-wrap-style:square;v-text-anchor:top" coordsize="2448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" path="m,225c937,,1829,24,2448,93e" filled="f" fillcolor="#fffffe" strokecolor="#fffffe" strokeweight=".5pt">
                  <v:stroke joinstyle="miter"/>
                  <v:shadow color="#8c8682"/>
                  <v:path arrowok="t" o:connecttype="custom" o:connectlocs="0,675640;7306310,279265" o:connectangles="0,0"/>
                </v:shape>
                <v:shape id="Freeform 26" o:spid="_x0000_s1028" style="position:absolute;top:979;width:73063;height:8077;visibility:visible;mso-wrap-style:square;v-text-anchor:top" coordsize="2448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" path="m,269c927,9,1821,,2448,47e" filled="f" fillcolor="#fffffe" strokecolor="#fffffe" strokeweight=".5pt">
                  <v:stroke joinstyle="miter"/>
                  <v:shadow color="#8c8682"/>
                  <v:path arrowok="t" o:connecttype="custom" o:connectlocs="0,807720;7306310,141126" o:connectangles="0,0"/>
                </v:shape>
                <v:shape id="Freeform 27" o:spid="_x0000_s1029" style="position:absolute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" path="m2448,56c1822,1,929,,,248e" filled="f" strokecolor="#793282 [3208]" strokeweight=".5pt">
                  <v:stroke joinstyle="miter"/>
                  <v:path arrowok="t" o:connecttype="custom" o:connectlocs="7306310,168193;0,744855" o:connectangles="0,0"/>
                </v:shape>
                <v:shape id="Freeform 28" o:spid="_x0000_s1030" style="position:absolute;top:979;width:73063;height:7385;visibility:visible;mso-wrap-style:square;v-text-anchor:top" coordsize="24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" path="m,246c930,,1822,3,2448,59e" filled="f" fillcolor="#fffffe" strokecolor="#fffffe" strokeweight=".5pt">
                  <v:stroke joinstyle="miter"/>
                  <v:shadow color="#8c8682"/>
                  <v:path arrowok="t" o:connecttype="custom" o:connectlocs="0,738505;7306310,177121" o:connectangles="0,0"/>
                </v:shape>
                <v:shape id="Freeform 29" o:spid="_x0000_s1031" style="position:absolute;top:2286;width:73063;height:7448;visibility:visible;mso-wrap-style:square;v-text-anchor:top" coordsize="24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" path="m,248c929,,1821,1,2448,55e" filled="f" strokecolor="#364d93 [3206]" strokeweight=".5pt">
                  <v:stroke joinstyle="miter"/>
                  <v:path arrowok="t" o:connecttype="custom" o:connectlocs="0,744855;7306310,165190" o:connectangles="0,0"/>
                </v:shape>
              </v:group>
            </w:pict>
          </mc:Fallback>
        </mc:AlternateContent>
      </w:r>
      <w:r w:rsidR="00687C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5C44463D" wp14:editId="5CC8752A">
                <wp:simplePos x="0" y="0"/>
                <wp:positionH relativeFrom="column">
                  <wp:posOffset>2114550</wp:posOffset>
                </wp:positionH>
                <wp:positionV relativeFrom="page">
                  <wp:posOffset>416560</wp:posOffset>
                </wp:positionV>
                <wp:extent cx="4229100" cy="457200"/>
                <wp:effectExtent l="0" t="0" r="0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583F2" w14:textId="77777777" w:rsidR="00D51D6F" w:rsidRDefault="00D51D6F" w:rsidP="00317BDC">
                            <w:pPr>
                              <w:widowControl w:val="0"/>
                              <w:spacing w:line="52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Information Technology Solutions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446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66.5pt;margin-top:32.8pt;width:333pt;height:36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" filled="f" fillcolor="#fffffe" stroked="f" strokecolor="#212120" insetpen="t">
                <v:textbox inset="2.88pt,2.88pt,2.88pt,2.88pt">
                  <w:txbxContent>
                    <w:p w14:paraId="559583F2" w14:textId="77777777" w:rsidR="00D51D6F" w:rsidRDefault="00D51D6F" w:rsidP="00317BDC">
                      <w:pPr>
                        <w:widowControl w:val="0"/>
                        <w:spacing w:line="520" w:lineRule="exact"/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90"/>
                          <w:sz w:val="48"/>
                          <w:szCs w:val="48"/>
                          <w:lang w:val="en"/>
                        </w:rPr>
                        <w:t>Information Technology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7CD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1" locked="0" layoutInCell="1" allowOverlap="1" wp14:anchorId="0771A7E2" wp14:editId="1143C618">
                <wp:simplePos x="0" y="0"/>
                <wp:positionH relativeFrom="column">
                  <wp:posOffset>0</wp:posOffset>
                </wp:positionH>
                <wp:positionV relativeFrom="page">
                  <wp:posOffset>228600</wp:posOffset>
                </wp:positionV>
                <wp:extent cx="1771650" cy="9601200"/>
                <wp:effectExtent l="0" t="0" r="0" b="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9601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A74A2" id="Rectangle 4" o:spid="_x0000_s1026" style="position:absolute;margin-left:0;margin-top:18pt;width:139.5pt;height:756pt;z-index:-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" fillcolor="#e3f1e9 [663]" stroked="f">
                <v:textbox inset="2.88pt,2.88pt,2.88pt,2.88pt"/>
                <w10:wrap anchory="page"/>
              </v:rect>
            </w:pict>
          </mc:Fallback>
        </mc:AlternateContent>
      </w:r>
    </w:p>
    <w:p w14:paraId="7375B058" w14:textId="49E91CC5" w:rsidR="005F70E4" w:rsidRDefault="00023DE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5564508A" wp14:editId="04191E2E">
                <wp:simplePos x="0" y="0"/>
                <wp:positionH relativeFrom="column">
                  <wp:posOffset>4676775</wp:posOffset>
                </wp:positionH>
                <wp:positionV relativeFrom="page">
                  <wp:posOffset>4862830</wp:posOffset>
                </wp:positionV>
                <wp:extent cx="2443480" cy="2329732"/>
                <wp:effectExtent l="0" t="0" r="0" b="0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2329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B13ACD" w14:textId="3B0B0AF9" w:rsidR="00933983" w:rsidRPr="00933983" w:rsidRDefault="00933983" w:rsidP="00933983">
                            <w:pPr>
                              <w:textDirection w:val="btLr"/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Open the app and w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atch 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as many videos as you’d like. With hundreds of videos in the </w:t>
                            </w:r>
                            <w:r w:rsidR="002E3D3E"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F14C4A" w:themeColor="accent1"/>
                                <w:sz w:val="24"/>
                                <w:szCs w:val="24"/>
                              </w:rPr>
                              <w:t>Quillo</w:t>
                            </w:r>
                            <w:r w:rsidR="00023DEF">
                              <w:rPr>
                                <w:rFonts w:asciiTheme="minorHAnsi" w:eastAsia="Quicksand" w:hAnsiTheme="minorHAnsi" w:cstheme="minorHAnsi"/>
                                <w:b/>
                                <w:color w:val="F14C4A" w:themeColor="accent1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library and more added weekly, you can explore new and inspirational topics in three categories: </w:t>
                            </w:r>
                            <w:r w:rsidR="002E3D3E" w:rsidRP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793282" w:themeColor="accent5"/>
                                <w:sz w:val="24"/>
                                <w:szCs w:val="24"/>
                              </w:rPr>
                              <w:t>Learn Together</w:t>
                            </w:r>
                            <w:r w:rsid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793282" w:themeColor="accent5"/>
                                <w:sz w:val="24"/>
                                <w:szCs w:val="24"/>
                              </w:rPr>
                              <w:t>,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3D3E" w:rsidRP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76B996" w:themeColor="accent4"/>
                                <w:sz w:val="24"/>
                                <w:szCs w:val="24"/>
                              </w:rPr>
                              <w:t>Share Experiences</w:t>
                            </w:r>
                            <w:r w:rsidR="007C6782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,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2E3D3E" w:rsidRP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4EA5C0" w:themeColor="accent2"/>
                                <w:sz w:val="24"/>
                                <w:szCs w:val="24"/>
                              </w:rPr>
                              <w:t>Take a Moment.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It’s amazing how just a few minutes a day can provide the boost or support you just might need! </w:t>
                            </w:r>
                          </w:p>
                          <w:p w14:paraId="052839D1" w14:textId="733EA891" w:rsidR="00933983" w:rsidRDefault="00933983" w:rsidP="00933983">
                            <w:pPr>
                              <w:textDirection w:val="btLr"/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</w:pPr>
                          </w:p>
                          <w:p w14:paraId="45D5B1DF" w14:textId="1922E0E2" w:rsidR="00933983" w:rsidRPr="002E3D3E" w:rsidRDefault="00933983" w:rsidP="002E3D3E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color w:val="793282" w:themeColor="accent5"/>
                                <w:sz w:val="24"/>
                                <w:szCs w:val="24"/>
                              </w:rPr>
                            </w:pP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i/>
                                <w:color w:val="793282" w:themeColor="accent5"/>
                                <w:sz w:val="24"/>
                                <w:szCs w:val="24"/>
                              </w:rPr>
                              <w:t>We appreciate you!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4508A" id="Text Box 17" o:spid="_x0000_s1029" type="#_x0000_t202" style="position:absolute;margin-left:368.25pt;margin-top:382.9pt;width:192.4pt;height:183.4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" filled="f" fillcolor="#fffffe" stroked="f" strokecolor="#212120" insetpen="t">
                <v:textbox inset="2.88pt,2.88pt,2.88pt,2.88pt">
                  <w:txbxContent>
                    <w:p w14:paraId="06B13ACD" w14:textId="3B0B0AF9" w:rsidR="00933983" w:rsidRPr="00933983" w:rsidRDefault="00933983" w:rsidP="00933983">
                      <w:pPr>
                        <w:textDirection w:val="btLr"/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Open the app and w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atch 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as many videos as you’d like. With hundreds of videos in the </w:t>
                      </w:r>
                      <w:r w:rsidR="002E3D3E" w:rsidRPr="002E3D3E">
                        <w:rPr>
                          <w:rFonts w:asciiTheme="minorHAnsi" w:eastAsia="Quicksand" w:hAnsiTheme="minorHAnsi" w:cstheme="minorHAnsi"/>
                          <w:b/>
                          <w:color w:val="F14C4A" w:themeColor="accent1"/>
                          <w:sz w:val="24"/>
                          <w:szCs w:val="24"/>
                        </w:rPr>
                        <w:t>Quillo</w:t>
                      </w:r>
                      <w:r w:rsidR="00023DEF">
                        <w:rPr>
                          <w:rFonts w:asciiTheme="minorHAnsi" w:eastAsia="Quicksand" w:hAnsiTheme="minorHAnsi" w:cstheme="minorHAnsi"/>
                          <w:b/>
                          <w:color w:val="F14C4A" w:themeColor="accent1"/>
                          <w:sz w:val="24"/>
                          <w:szCs w:val="24"/>
                        </w:rPr>
                        <w:t xml:space="preserve"> Pro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library and more added weekly, you can explore new and inspirational topics in three categories: </w:t>
                      </w:r>
                      <w:r w:rsidR="002E3D3E" w:rsidRPr="007C6782">
                        <w:rPr>
                          <w:rFonts w:asciiTheme="minorHAnsi" w:eastAsia="Quicksand" w:hAnsiTheme="minorHAnsi" w:cstheme="minorHAnsi"/>
                          <w:b/>
                          <w:color w:val="793282" w:themeColor="accent5"/>
                          <w:sz w:val="24"/>
                          <w:szCs w:val="24"/>
                        </w:rPr>
                        <w:t>Learn Together</w:t>
                      </w:r>
                      <w:r w:rsidR="007C6782">
                        <w:rPr>
                          <w:rFonts w:asciiTheme="minorHAnsi" w:eastAsia="Quicksand" w:hAnsiTheme="minorHAnsi" w:cstheme="minorHAnsi"/>
                          <w:b/>
                          <w:color w:val="793282" w:themeColor="accent5"/>
                          <w:sz w:val="24"/>
                          <w:szCs w:val="24"/>
                        </w:rPr>
                        <w:t>,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</w:t>
                      </w:r>
                      <w:r w:rsidR="002E3D3E" w:rsidRPr="007C6782">
                        <w:rPr>
                          <w:rFonts w:asciiTheme="minorHAnsi" w:eastAsia="Quicksand" w:hAnsiTheme="minorHAnsi" w:cstheme="minorHAnsi"/>
                          <w:b/>
                          <w:color w:val="76B996" w:themeColor="accent4"/>
                          <w:sz w:val="24"/>
                          <w:szCs w:val="24"/>
                        </w:rPr>
                        <w:t>Share Experiences</w:t>
                      </w:r>
                      <w:r w:rsidR="007C6782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,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and </w:t>
                      </w:r>
                      <w:r w:rsidR="002E3D3E" w:rsidRPr="007C6782">
                        <w:rPr>
                          <w:rFonts w:asciiTheme="minorHAnsi" w:eastAsia="Quicksand" w:hAnsiTheme="minorHAnsi" w:cstheme="minorHAnsi"/>
                          <w:b/>
                          <w:color w:val="4EA5C0" w:themeColor="accent2"/>
                          <w:sz w:val="24"/>
                          <w:szCs w:val="24"/>
                        </w:rPr>
                        <w:t>Take a Moment.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It’s amazing how just a few minutes a day can provide the boost or support you just might need! </w:t>
                      </w:r>
                    </w:p>
                    <w:p w14:paraId="052839D1" w14:textId="733EA891" w:rsidR="00933983" w:rsidRDefault="00933983" w:rsidP="00933983">
                      <w:pPr>
                        <w:textDirection w:val="btLr"/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</w:pPr>
                    </w:p>
                    <w:p w14:paraId="45D5B1DF" w14:textId="1922E0E2" w:rsidR="00933983" w:rsidRPr="002E3D3E" w:rsidRDefault="00933983" w:rsidP="002E3D3E">
                      <w:pPr>
                        <w:textDirection w:val="btLr"/>
                        <w:rPr>
                          <w:rFonts w:asciiTheme="minorHAnsi" w:hAnsiTheme="minorHAnsi" w:cstheme="minorHAnsi"/>
                          <w:color w:val="793282" w:themeColor="accent5"/>
                          <w:sz w:val="24"/>
                          <w:szCs w:val="24"/>
                        </w:rPr>
                      </w:pP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i/>
                          <w:color w:val="793282" w:themeColor="accent5"/>
                          <w:sz w:val="24"/>
                          <w:szCs w:val="24"/>
                        </w:rPr>
                        <w:t>We appreciate you!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1FAF2AF5" wp14:editId="241B1CFA">
                <wp:simplePos x="0" y="0"/>
                <wp:positionH relativeFrom="column">
                  <wp:posOffset>1990725</wp:posOffset>
                </wp:positionH>
                <wp:positionV relativeFrom="page">
                  <wp:posOffset>4867275</wp:posOffset>
                </wp:positionV>
                <wp:extent cx="2576195" cy="421005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9705E9" w14:textId="6298087E" w:rsidR="00B86F0E" w:rsidRPr="007C6782" w:rsidRDefault="00D51D6F" w:rsidP="00933983">
                            <w:pPr>
                              <w:jc w:val="both"/>
                              <w:textDirection w:val="btLr"/>
                              <w:rPr>
                                <w:rFonts w:asciiTheme="minorHAnsi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</w:pPr>
                            <w:r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>We a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re investing in </w:t>
                            </w:r>
                            <w:r w:rsidR="00CC4638"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F14C4A" w:themeColor="accent1"/>
                                <w:sz w:val="24"/>
                                <w:szCs w:val="24"/>
                              </w:rPr>
                              <w:t>Quillo</w:t>
                            </w:r>
                            <w:r w:rsidR="00023DEF">
                              <w:rPr>
                                <w:rFonts w:asciiTheme="minorHAnsi" w:eastAsia="Quicksand" w:hAnsiTheme="minorHAnsi" w:cstheme="minorHAnsi"/>
                                <w:b/>
                                <w:color w:val="F14C4A" w:themeColor="accent1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 w:rsidR="00CC4638"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 xml:space="preserve">, an </w:t>
                            </w:r>
                            <w:r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 xml:space="preserve">app that shares short </w:t>
                            </w:r>
                            <w:r w:rsidR="00B86F0E"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 xml:space="preserve">videos with </w:t>
                            </w:r>
                            <w:r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 xml:space="preserve">stories </w:t>
                            </w:r>
                            <w:r w:rsidR="00B86F0E"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>messages to</w:t>
                            </w:r>
                            <w:r w:rsidR="00B86F0E" w:rsidRPr="007C6782">
                              <w:rPr>
                                <w:rFonts w:asciiTheme="minorHAnsi" w:eastAsia="Quicksand" w:hAnsiTheme="minorHAnsi" w:cstheme="minorHAnsi"/>
                                <w:color w:val="364D93" w:themeColor="accent3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F075539" w14:textId="77777777" w:rsidR="00B86F0E" w:rsidRPr="00933983" w:rsidRDefault="00D51D6F" w:rsidP="00B86F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Make you smile or laugh</w:t>
                            </w:r>
                          </w:p>
                          <w:p w14:paraId="02F56A2A" w14:textId="48043D89" w:rsidR="00B86F0E" w:rsidRPr="00933983" w:rsidRDefault="00D51D6F" w:rsidP="00B86F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Give you a new idea to </w:t>
                            </w:r>
                            <w:r w:rsidR="002E3D3E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consider</w:t>
                            </w:r>
                            <w:r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A53179D" w14:textId="27EDF19D" w:rsidR="00B86F0E" w:rsidRPr="00933983" w:rsidRDefault="00D51D6F" w:rsidP="00B86F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Share key news from </w:t>
                            </w:r>
                            <w:r w:rsidRPr="002E3D3E">
                              <w:rPr>
                                <w:rFonts w:asciiTheme="minorHAnsi" w:eastAsia="Arial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&lt;</w:t>
                            </w:r>
                            <w:r w:rsidR="00641A28">
                              <w:rPr>
                                <w:rFonts w:asciiTheme="minorHAnsi" w:eastAsia="Arial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Organizati</w:t>
                            </w:r>
                            <w:r w:rsidR="007C6782">
                              <w:rPr>
                                <w:rFonts w:asciiTheme="minorHAnsi" w:eastAsia="Arial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on</w:t>
                            </w:r>
                            <w:r w:rsidR="00641A28">
                              <w:rPr>
                                <w:rFonts w:asciiTheme="minorHAnsi" w:eastAsia="Arial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 xml:space="preserve"> Name</w:t>
                            </w:r>
                            <w:r w:rsidR="00933983" w:rsidRPr="002E3D3E">
                              <w:rPr>
                                <w:rFonts w:asciiTheme="minorHAnsi" w:eastAsia="Arial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&gt;</w:t>
                            </w:r>
                          </w:p>
                          <w:p w14:paraId="08C0C5F7" w14:textId="51DD949F" w:rsidR="00D51D6F" w:rsidRPr="00933983" w:rsidRDefault="00D51D6F" w:rsidP="00B86F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Emphasize why your work is </w:t>
                            </w:r>
                            <w:r w:rsidR="00B86F0E" w:rsidRPr="00933983">
                              <w:rPr>
                                <w:rFonts w:asciiTheme="minorHAnsi" w:eastAsia="Arial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important</w:t>
                            </w:r>
                          </w:p>
                          <w:p w14:paraId="3C9B7533" w14:textId="1FD94B8B" w:rsidR="00B86F0E" w:rsidRPr="00933983" w:rsidRDefault="00B86F0E" w:rsidP="00B86F0E">
                            <w:pPr>
                              <w:pStyle w:val="ListParagraph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11E45CF" w14:textId="024B04D3" w:rsidR="00933983" w:rsidRDefault="00933983" w:rsidP="00933983">
                            <w:pPr>
                              <w:jc w:val="both"/>
                              <w:textDirection w:val="btLr"/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Each</w:t>
                            </w:r>
                            <w:r w:rsidR="00D51D6F"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day, you will get a choice of new, </w:t>
                            </w: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positive videos (</w:t>
                            </w:r>
                            <w:r w:rsidR="00D51D6F"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1D6F"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second</w:t>
                            </w: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s</w:t>
                            </w:r>
                            <w:r w:rsidR="00D51D6F"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or less</w:t>
                            </w: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),</w:t>
                            </w:r>
                            <w:r w:rsidR="00D51D6F"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delivered to your smartphone. </w:t>
                            </w:r>
                            <w:r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Video messages are from people across the country, as well as right here at </w:t>
                            </w:r>
                            <w:r w:rsidRPr="002E3D3E">
                              <w:rPr>
                                <w:rFonts w:asciiTheme="minorHAnsi" w:eastAsia="Quicksand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&lt;</w:t>
                            </w:r>
                            <w:r w:rsidR="007C6782">
                              <w:rPr>
                                <w:rFonts w:asciiTheme="minorHAnsi" w:eastAsia="Quicksand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>Organization</w:t>
                            </w:r>
                            <w:r w:rsidRPr="002E3D3E">
                              <w:rPr>
                                <w:rFonts w:asciiTheme="minorHAnsi" w:eastAsia="Quicksand" w:hAnsiTheme="minorHAnsi" w:cstheme="minorHAnsi"/>
                                <w:color w:val="F65656"/>
                                <w:sz w:val="24"/>
                                <w:szCs w:val="24"/>
                                <w:highlight w:val="yellow"/>
                              </w:rPr>
                              <w:t xml:space="preserve"> Name&gt;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F656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– celebrating success, sharing information, and helping build the relationships that make life so important to each of us. They will emphasize why coming to work make</w:t>
                            </w:r>
                            <w:r w:rsidR="002E3D3E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>s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a difference – and how 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b/>
                                <w:i/>
                                <w:color w:val="3B5399"/>
                                <w:sz w:val="24"/>
                                <w:szCs w:val="24"/>
                              </w:rPr>
                              <w:t>you</w:t>
                            </w:r>
                            <w:r w:rsidRPr="00933983">
                              <w:rPr>
                                <w:rFonts w:asciiTheme="minorHAnsi" w:eastAsia="Quicksand" w:hAnsiTheme="minorHAnsi" w:cstheme="minorHAnsi"/>
                                <w:color w:val="3B5399"/>
                                <w:sz w:val="24"/>
                                <w:szCs w:val="24"/>
                              </w:rPr>
                              <w:t xml:space="preserve"> make a difference.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2AF5" id="Text Box 16" o:spid="_x0000_s1030" type="#_x0000_t202" style="position:absolute;margin-left:156.75pt;margin-top:383.25pt;width:202.85pt;height:331.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" filled="f" fillcolor="#fffffe" stroked="f" strokecolor="#212120" insetpen="t">
                <v:textbox inset="2.88pt,2.88pt,2.88pt,2.88pt">
                  <w:txbxContent>
                    <w:p w14:paraId="219705E9" w14:textId="6298087E" w:rsidR="00B86F0E" w:rsidRPr="007C6782" w:rsidRDefault="00D51D6F" w:rsidP="00933983">
                      <w:pPr>
                        <w:jc w:val="both"/>
                        <w:textDirection w:val="btLr"/>
                        <w:rPr>
                          <w:rFonts w:asciiTheme="minorHAnsi" w:hAnsiTheme="minorHAnsi" w:cstheme="minorHAnsi"/>
                          <w:color w:val="364D93" w:themeColor="accent3"/>
                          <w:sz w:val="24"/>
                          <w:szCs w:val="24"/>
                        </w:rPr>
                      </w:pPr>
                      <w:r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>We a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re investing in </w:t>
                      </w:r>
                      <w:r w:rsidR="00CC4638" w:rsidRPr="002E3D3E">
                        <w:rPr>
                          <w:rFonts w:asciiTheme="minorHAnsi" w:eastAsia="Quicksand" w:hAnsiTheme="minorHAnsi" w:cstheme="minorHAnsi"/>
                          <w:b/>
                          <w:color w:val="F14C4A" w:themeColor="accent1"/>
                          <w:sz w:val="24"/>
                          <w:szCs w:val="24"/>
                        </w:rPr>
                        <w:t>Quillo</w:t>
                      </w:r>
                      <w:r w:rsidR="00023DEF">
                        <w:rPr>
                          <w:rFonts w:asciiTheme="minorHAnsi" w:eastAsia="Quicksand" w:hAnsiTheme="minorHAnsi" w:cstheme="minorHAnsi"/>
                          <w:b/>
                          <w:color w:val="F14C4A" w:themeColor="accent1"/>
                          <w:sz w:val="24"/>
                          <w:szCs w:val="24"/>
                        </w:rPr>
                        <w:t xml:space="preserve"> Pro</w:t>
                      </w:r>
                      <w:r w:rsidR="00CC4638"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 xml:space="preserve">, an </w:t>
                      </w:r>
                      <w:r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 xml:space="preserve">app that shares short </w:t>
                      </w:r>
                      <w:r w:rsidR="00B86F0E"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 xml:space="preserve">videos with </w:t>
                      </w:r>
                      <w:r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 xml:space="preserve">stories </w:t>
                      </w:r>
                      <w:r w:rsidR="00B86F0E"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 xml:space="preserve">and </w:t>
                      </w:r>
                      <w:r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>messages to</w:t>
                      </w:r>
                      <w:r w:rsidR="00B86F0E" w:rsidRPr="007C6782">
                        <w:rPr>
                          <w:rFonts w:asciiTheme="minorHAnsi" w:eastAsia="Quicksand" w:hAnsiTheme="minorHAnsi" w:cstheme="minorHAnsi"/>
                          <w:color w:val="364D93" w:themeColor="accent3"/>
                          <w:sz w:val="24"/>
                          <w:szCs w:val="24"/>
                        </w:rPr>
                        <w:t>:</w:t>
                      </w:r>
                    </w:p>
                    <w:p w14:paraId="3F075539" w14:textId="77777777" w:rsidR="00B86F0E" w:rsidRPr="00933983" w:rsidRDefault="00D51D6F" w:rsidP="00B86F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>Make you smile or laugh</w:t>
                      </w:r>
                    </w:p>
                    <w:p w14:paraId="02F56A2A" w14:textId="48043D89" w:rsidR="00B86F0E" w:rsidRPr="00933983" w:rsidRDefault="00D51D6F" w:rsidP="00B86F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Give you a new idea to </w:t>
                      </w:r>
                      <w:r w:rsidR="002E3D3E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>consider</w:t>
                      </w:r>
                      <w:r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A53179D" w14:textId="27EDF19D" w:rsidR="00B86F0E" w:rsidRPr="00933983" w:rsidRDefault="00D51D6F" w:rsidP="00B86F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Share key news from </w:t>
                      </w:r>
                      <w:r w:rsidRPr="002E3D3E">
                        <w:rPr>
                          <w:rFonts w:asciiTheme="minorHAnsi" w:eastAsia="Arial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&lt;</w:t>
                      </w:r>
                      <w:r w:rsidR="00641A28">
                        <w:rPr>
                          <w:rFonts w:asciiTheme="minorHAnsi" w:eastAsia="Arial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Organizati</w:t>
                      </w:r>
                      <w:r w:rsidR="007C6782">
                        <w:rPr>
                          <w:rFonts w:asciiTheme="minorHAnsi" w:eastAsia="Arial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on</w:t>
                      </w:r>
                      <w:r w:rsidR="00641A28">
                        <w:rPr>
                          <w:rFonts w:asciiTheme="minorHAnsi" w:eastAsia="Arial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 xml:space="preserve"> Name</w:t>
                      </w:r>
                      <w:r w:rsidR="00933983" w:rsidRPr="002E3D3E">
                        <w:rPr>
                          <w:rFonts w:asciiTheme="minorHAnsi" w:eastAsia="Arial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&gt;</w:t>
                      </w:r>
                    </w:p>
                    <w:p w14:paraId="08C0C5F7" w14:textId="51DD949F" w:rsidR="00D51D6F" w:rsidRPr="00933983" w:rsidRDefault="00D51D6F" w:rsidP="00B86F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Emphasize why your work is </w:t>
                      </w:r>
                      <w:r w:rsidR="00B86F0E" w:rsidRPr="00933983">
                        <w:rPr>
                          <w:rFonts w:asciiTheme="minorHAnsi" w:eastAsia="Arial" w:hAnsiTheme="minorHAnsi" w:cstheme="minorHAnsi"/>
                          <w:color w:val="3B5399"/>
                          <w:sz w:val="24"/>
                          <w:szCs w:val="24"/>
                        </w:rPr>
                        <w:t>important</w:t>
                      </w:r>
                    </w:p>
                    <w:p w14:paraId="3C9B7533" w14:textId="1FD94B8B" w:rsidR="00B86F0E" w:rsidRPr="00933983" w:rsidRDefault="00B86F0E" w:rsidP="00B86F0E">
                      <w:pPr>
                        <w:pStyle w:val="ListParagraph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611E45CF" w14:textId="024B04D3" w:rsidR="00933983" w:rsidRDefault="00933983" w:rsidP="00933983">
                      <w:pPr>
                        <w:jc w:val="both"/>
                        <w:textDirection w:val="btLr"/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Each</w:t>
                      </w:r>
                      <w:r w:rsidR="00D51D6F"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day, you will get a choice of new, </w:t>
                      </w: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positive videos (</w:t>
                      </w:r>
                      <w:r w:rsidR="00D51D6F"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</w:t>
                      </w:r>
                      <w:r w:rsidR="00D51D6F"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second</w:t>
                      </w: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s</w:t>
                      </w:r>
                      <w:r w:rsidR="00D51D6F"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or less</w:t>
                      </w: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),</w:t>
                      </w:r>
                      <w:r w:rsidR="00D51D6F"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delivered to your smartphone. </w:t>
                      </w:r>
                      <w:r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Video messages are from people across the country, as well as right here at </w:t>
                      </w:r>
                      <w:r w:rsidRPr="002E3D3E">
                        <w:rPr>
                          <w:rFonts w:asciiTheme="minorHAnsi" w:eastAsia="Quicksand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&lt;</w:t>
                      </w:r>
                      <w:r w:rsidR="007C6782">
                        <w:rPr>
                          <w:rFonts w:asciiTheme="minorHAnsi" w:eastAsia="Quicksand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>Organization</w:t>
                      </w:r>
                      <w:r w:rsidRPr="002E3D3E">
                        <w:rPr>
                          <w:rFonts w:asciiTheme="minorHAnsi" w:eastAsia="Quicksand" w:hAnsiTheme="minorHAnsi" w:cstheme="minorHAnsi"/>
                          <w:color w:val="F65656"/>
                          <w:sz w:val="24"/>
                          <w:szCs w:val="24"/>
                          <w:highlight w:val="yellow"/>
                        </w:rPr>
                        <w:t xml:space="preserve"> Name&gt;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F65656"/>
                          <w:sz w:val="24"/>
                          <w:szCs w:val="24"/>
                        </w:rPr>
                        <w:t xml:space="preserve"> 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– celebrating success, sharing information, and helping build the relationships that make life so important to each of us. They will emphasize why coming to work make</w:t>
                      </w:r>
                      <w:r w:rsidR="002E3D3E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>s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a difference – and how 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b/>
                          <w:i/>
                          <w:color w:val="3B5399"/>
                          <w:sz w:val="24"/>
                          <w:szCs w:val="24"/>
                        </w:rPr>
                        <w:t>you</w:t>
                      </w:r>
                      <w:r w:rsidRPr="00933983">
                        <w:rPr>
                          <w:rFonts w:asciiTheme="minorHAnsi" w:eastAsia="Quicksand" w:hAnsiTheme="minorHAnsi" w:cstheme="minorHAnsi"/>
                          <w:color w:val="3B5399"/>
                          <w:sz w:val="24"/>
                          <w:szCs w:val="24"/>
                        </w:rPr>
                        <w:t xml:space="preserve"> make a difference.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77B35B15" wp14:editId="2AF2F3A8">
                <wp:simplePos x="0" y="0"/>
                <wp:positionH relativeFrom="column">
                  <wp:posOffset>38100</wp:posOffset>
                </wp:positionH>
                <wp:positionV relativeFrom="page">
                  <wp:posOffset>3009899</wp:posOffset>
                </wp:positionV>
                <wp:extent cx="1747520" cy="3990975"/>
                <wp:effectExtent l="0" t="0" r="5080" b="9525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B15DEA" w14:textId="77777777" w:rsidR="0021593A" w:rsidRDefault="002E3D3E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  <w:t>TAKE A MINUTE…</w:t>
                            </w:r>
                          </w:p>
                          <w:p w14:paraId="401A5F6C" w14:textId="437D4448" w:rsidR="00D51D6F" w:rsidRPr="0021593A" w:rsidRDefault="002E3D3E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color w:val="EF792F"/>
                                <w:w w:val="90"/>
                                <w:sz w:val="24"/>
                                <w:szCs w:val="22"/>
                                <w:lang w:val="en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  <w:t>JUST FOR YOU.</w:t>
                            </w:r>
                          </w:p>
                          <w:p w14:paraId="3ECDBC23" w14:textId="7AB08799" w:rsidR="002E3D3E" w:rsidRPr="0021593A" w:rsidRDefault="0021593A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Whether </w:t>
                            </w:r>
                            <w:proofErr w:type="gramStart"/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it’s</w:t>
                            </w:r>
                            <w:proofErr w:type="gramEnd"/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getting ready to start a shift or winding down after a long day, 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Quillo</w:t>
                            </w:r>
                            <w:r w:rsidR="00023DEF">
                              <w:rPr>
                                <w:rFonts w:asciiTheme="minorHAnsi" w:hAnsiTheme="minorHAnsi" w:cstheme="minorHAnsi"/>
                                <w:b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Pro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has something for you. It’s a busy </w:t>
                            </w:r>
                            <w:proofErr w:type="gramStart"/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world, but</w:t>
                            </w:r>
                            <w:proofErr w:type="gramEnd"/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take some time for yourself. 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Quillo</w:t>
                            </w:r>
                            <w:r w:rsidR="00023DEF">
                              <w:rPr>
                                <w:rFonts w:asciiTheme="minorHAnsi" w:hAnsiTheme="minorHAnsi" w:cstheme="minorHAnsi"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023DEF" w:rsidRPr="00023DE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Pro</w:t>
                            </w:r>
                            <w:r w:rsidR="00023DEF">
                              <w:rPr>
                                <w:rFonts w:asciiTheme="minorHAnsi" w:hAnsiTheme="minorHAnsi" w:cstheme="minorHAnsi"/>
                                <w:color w:val="F14C4A" w:themeColor="accent1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knows you are worth it – and we agree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color w:val="595959" w:themeColor="text2"/>
                                <w:w w:val="90"/>
                                <w:sz w:val="24"/>
                                <w:szCs w:val="22"/>
                                <w:lang w:val="en"/>
                              </w:rPr>
                              <w:t>!</w:t>
                            </w:r>
                          </w:p>
                          <w:p w14:paraId="4ECB8E3F" w14:textId="1D9CDF59" w:rsidR="00D51D6F" w:rsidRDefault="00D51D6F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26312D2E" w14:textId="77777777" w:rsidR="0021593A" w:rsidRPr="00933983" w:rsidRDefault="0021593A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color w:val="FFFFFE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721CE2D2" w14:textId="0FCDDFAB" w:rsidR="00D51D6F" w:rsidRPr="0021593A" w:rsidRDefault="00CC4638" w:rsidP="00CC4638">
                            <w:pPr>
                              <w:widowControl w:val="0"/>
                              <w:spacing w:line="320" w:lineRule="exact"/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w w:val="9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  <w:t xml:space="preserve">TWO WAYS TO 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F14C4A" w:themeColor="accent1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  <w:t>QUILLO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b/>
                                <w:color w:val="793282" w:themeColor="accent5"/>
                                <w:spacing w:val="20"/>
                                <w:w w:val="90"/>
                                <w:sz w:val="22"/>
                                <w:szCs w:val="22"/>
                                <w:lang w:val="en"/>
                              </w:rPr>
                              <w:t>, SAME GREAT EXPERIENCE!</w:t>
                            </w:r>
                          </w:p>
                          <w:p w14:paraId="5B5AF1BC" w14:textId="334763BA" w:rsidR="00CC4638" w:rsidRPr="0021593A" w:rsidRDefault="00CC4638" w:rsidP="00CC4638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  <w:t xml:space="preserve">• Download the </w:t>
                            </w:r>
                            <w:r w:rsidR="002E3D3E" w:rsidRPr="0021593A">
                              <w:rPr>
                                <w:rFonts w:asciiTheme="minorHAnsi" w:eastAsia="Quicksand" w:hAnsiTheme="minorHAnsi" w:cstheme="minorHAnsi"/>
                                <w:b/>
                                <w:color w:val="595959" w:themeColor="text2"/>
                                <w:sz w:val="24"/>
                                <w:szCs w:val="24"/>
                              </w:rPr>
                              <w:t>Quillo</w:t>
                            </w:r>
                            <w:r w:rsidR="002E3D3E" w:rsidRPr="0021593A"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1593A"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  <w:t>app to your smartphone/tablet</w:t>
                            </w:r>
                          </w:p>
                          <w:p w14:paraId="1D81184F" w14:textId="4DC5AA4E" w:rsidR="00CC4638" w:rsidRPr="0021593A" w:rsidRDefault="00CC4638" w:rsidP="00CC4638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</w:pPr>
                            <w:r w:rsidRPr="0021593A"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  <w:t xml:space="preserve">• Access it on a desktop at </w:t>
                            </w:r>
                            <w:hyperlink r:id="rId17" w:history="1">
                              <w:r w:rsidRPr="0021593A">
                                <w:rPr>
                                  <w:rStyle w:val="HeaderChar"/>
                                  <w:rFonts w:asciiTheme="minorHAnsi" w:hAnsiTheme="minorHAnsi" w:cstheme="minorHAnsi"/>
                                  <w:b/>
                                  <w:bCs/>
                                  <w:color w:val="595959" w:themeColor="text2"/>
                                  <w:sz w:val="24"/>
                                  <w:szCs w:val="24"/>
                                  <w:u w:val="single"/>
                                </w:rPr>
                                <w:t>www.myQuillo.com</w:t>
                              </w:r>
                            </w:hyperlink>
                            <w:r w:rsidR="0021593A" w:rsidRPr="0021593A">
                              <w:rPr>
                                <w:rFonts w:asciiTheme="minorHAnsi" w:hAnsiTheme="minorHAnsi" w:cstheme="minorHAnsi"/>
                                <w:bCs/>
                                <w:color w:val="595959" w:themeColor="text2"/>
                                <w:sz w:val="24"/>
                                <w:szCs w:val="24"/>
                              </w:rPr>
                              <w:t xml:space="preserve"> (click Desktop Login).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35B15" id="Text Box 18" o:spid="_x0000_s1031" type="#_x0000_t202" style="position:absolute;margin-left:3pt;margin-top:237pt;width:137.6pt;height:314.2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37B15DEA" w14:textId="77777777" w:rsidR="0021593A" w:rsidRDefault="002E3D3E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  <w:t>TAKE A MINUTE…</w:t>
                      </w:r>
                    </w:p>
                    <w:p w14:paraId="401A5F6C" w14:textId="437D4448" w:rsidR="00D51D6F" w:rsidRPr="0021593A" w:rsidRDefault="002E3D3E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color w:val="EF792F"/>
                          <w:w w:val="90"/>
                          <w:sz w:val="24"/>
                          <w:szCs w:val="22"/>
                          <w:lang w:val="en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  <w:t>JUST FOR YOU.</w:t>
                      </w:r>
                    </w:p>
                    <w:p w14:paraId="3ECDBC23" w14:textId="7AB08799" w:rsidR="002E3D3E" w:rsidRPr="0021593A" w:rsidRDefault="0021593A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 xml:space="preserve">Whether </w:t>
                      </w:r>
                      <w:proofErr w:type="gramStart"/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>it’s</w:t>
                      </w:r>
                      <w:proofErr w:type="gramEnd"/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 xml:space="preserve"> getting ready to start a shift or winding down after a long day, </w:t>
                      </w:r>
                      <w:r w:rsidRPr="0021593A">
                        <w:rPr>
                          <w:rFonts w:asciiTheme="minorHAnsi" w:hAnsiTheme="minorHAnsi" w:cstheme="minorHAnsi"/>
                          <w:b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>Quillo</w:t>
                      </w:r>
                      <w:r w:rsidR="00023DEF">
                        <w:rPr>
                          <w:rFonts w:asciiTheme="minorHAnsi" w:hAnsiTheme="minorHAnsi" w:cstheme="minorHAnsi"/>
                          <w:b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 xml:space="preserve"> Pro</w:t>
                      </w:r>
                      <w:r w:rsidRPr="0021593A">
                        <w:rPr>
                          <w:rFonts w:asciiTheme="minorHAnsi" w:hAnsiTheme="minorHAnsi" w:cstheme="minorHAnsi"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 xml:space="preserve"> </w:t>
                      </w:r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 xml:space="preserve">has something for you. It’s a busy </w:t>
                      </w:r>
                      <w:proofErr w:type="gramStart"/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>world, but</w:t>
                      </w:r>
                      <w:proofErr w:type="gramEnd"/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 xml:space="preserve"> take some time for yourself. </w:t>
                      </w:r>
                      <w:r w:rsidRPr="0021593A">
                        <w:rPr>
                          <w:rFonts w:asciiTheme="minorHAnsi" w:hAnsiTheme="minorHAnsi" w:cstheme="minorHAnsi"/>
                          <w:b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>Quillo</w:t>
                      </w:r>
                      <w:r w:rsidR="00023DEF">
                        <w:rPr>
                          <w:rFonts w:asciiTheme="minorHAnsi" w:hAnsiTheme="minorHAnsi" w:cstheme="minorHAnsi"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 xml:space="preserve"> </w:t>
                      </w:r>
                      <w:r w:rsidR="00023DEF" w:rsidRPr="00023DEF">
                        <w:rPr>
                          <w:rFonts w:asciiTheme="minorHAnsi" w:hAnsiTheme="minorHAnsi" w:cstheme="minorHAnsi"/>
                          <w:b/>
                          <w:bCs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>Pro</w:t>
                      </w:r>
                      <w:r w:rsidR="00023DEF">
                        <w:rPr>
                          <w:rFonts w:asciiTheme="minorHAnsi" w:hAnsiTheme="minorHAnsi" w:cstheme="minorHAnsi"/>
                          <w:color w:val="F14C4A" w:themeColor="accent1"/>
                          <w:w w:val="90"/>
                          <w:sz w:val="24"/>
                          <w:szCs w:val="22"/>
                          <w:lang w:val="en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>knows you are worth it – and we agree</w:t>
                      </w:r>
                      <w:r w:rsidRPr="0021593A">
                        <w:rPr>
                          <w:rFonts w:asciiTheme="minorHAnsi" w:hAnsiTheme="minorHAnsi" w:cstheme="minorHAnsi"/>
                          <w:color w:val="595959" w:themeColor="text2"/>
                          <w:w w:val="90"/>
                          <w:sz w:val="24"/>
                          <w:szCs w:val="22"/>
                          <w:lang w:val="en"/>
                        </w:rPr>
                        <w:t>!</w:t>
                      </w:r>
                    </w:p>
                    <w:p w14:paraId="4ECB8E3F" w14:textId="1D9CDF59" w:rsidR="00D51D6F" w:rsidRDefault="00D51D6F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color w:val="FFFFFE"/>
                          <w:sz w:val="22"/>
                          <w:szCs w:val="22"/>
                          <w:lang w:val="en"/>
                        </w:rPr>
                      </w:pPr>
                    </w:p>
                    <w:p w14:paraId="26312D2E" w14:textId="77777777" w:rsidR="0021593A" w:rsidRPr="00933983" w:rsidRDefault="0021593A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color w:val="FFFFFE"/>
                          <w:sz w:val="22"/>
                          <w:szCs w:val="22"/>
                          <w:lang w:val="en"/>
                        </w:rPr>
                      </w:pPr>
                    </w:p>
                    <w:p w14:paraId="721CE2D2" w14:textId="0FCDDFAB" w:rsidR="00D51D6F" w:rsidRPr="0021593A" w:rsidRDefault="00CC4638" w:rsidP="00CC4638">
                      <w:pPr>
                        <w:widowControl w:val="0"/>
                        <w:spacing w:line="320" w:lineRule="exact"/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w w:val="90"/>
                          <w:sz w:val="22"/>
                          <w:szCs w:val="22"/>
                          <w:lang w:val="en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  <w:t xml:space="preserve">TWO WAYS TO </w:t>
                      </w:r>
                      <w:r w:rsidRPr="0021593A">
                        <w:rPr>
                          <w:rFonts w:asciiTheme="minorHAnsi" w:hAnsiTheme="minorHAnsi" w:cstheme="minorHAnsi"/>
                          <w:b/>
                          <w:color w:val="F14C4A" w:themeColor="accent1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  <w:t>QUILLO</w:t>
                      </w:r>
                      <w:r w:rsidRPr="0021593A">
                        <w:rPr>
                          <w:rFonts w:asciiTheme="minorHAnsi" w:hAnsiTheme="minorHAnsi" w:cstheme="minorHAnsi"/>
                          <w:b/>
                          <w:color w:val="793282" w:themeColor="accent5"/>
                          <w:spacing w:val="20"/>
                          <w:w w:val="90"/>
                          <w:sz w:val="22"/>
                          <w:szCs w:val="22"/>
                          <w:lang w:val="en"/>
                        </w:rPr>
                        <w:t>, SAME GREAT EXPERIENCE!</w:t>
                      </w:r>
                    </w:p>
                    <w:p w14:paraId="5B5AF1BC" w14:textId="334763BA" w:rsidR="00CC4638" w:rsidRPr="0021593A" w:rsidRDefault="00CC4638" w:rsidP="00CC4638">
                      <w:pPr>
                        <w:widowControl w:val="0"/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  <w:t xml:space="preserve">• Download the </w:t>
                      </w:r>
                      <w:r w:rsidR="002E3D3E" w:rsidRPr="0021593A">
                        <w:rPr>
                          <w:rFonts w:asciiTheme="minorHAnsi" w:eastAsia="Quicksand" w:hAnsiTheme="minorHAnsi" w:cstheme="minorHAnsi"/>
                          <w:b/>
                          <w:color w:val="595959" w:themeColor="text2"/>
                          <w:sz w:val="24"/>
                          <w:szCs w:val="24"/>
                        </w:rPr>
                        <w:t>Quillo</w:t>
                      </w:r>
                      <w:r w:rsidR="002E3D3E" w:rsidRPr="0021593A"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  <w:t xml:space="preserve"> </w:t>
                      </w:r>
                      <w:r w:rsidRPr="0021593A"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  <w:t>app to your smartphone/tablet</w:t>
                      </w:r>
                    </w:p>
                    <w:p w14:paraId="1D81184F" w14:textId="4DC5AA4E" w:rsidR="00CC4638" w:rsidRPr="0021593A" w:rsidRDefault="00CC4638" w:rsidP="00CC4638">
                      <w:pPr>
                        <w:widowControl w:val="0"/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</w:pPr>
                      <w:r w:rsidRPr="0021593A"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  <w:t xml:space="preserve">• Access it on a desktop at </w:t>
                      </w:r>
                      <w:hyperlink r:id="rId18" w:history="1">
                        <w:r w:rsidRPr="0021593A">
                          <w:rPr>
                            <w:rStyle w:val="HeaderChar"/>
                            <w:rFonts w:asciiTheme="minorHAnsi" w:hAnsiTheme="minorHAnsi" w:cstheme="minorHAnsi"/>
                            <w:b/>
                            <w:bCs/>
                            <w:color w:val="595959" w:themeColor="text2"/>
                            <w:sz w:val="24"/>
                            <w:szCs w:val="24"/>
                            <w:u w:val="single"/>
                          </w:rPr>
                          <w:t>www.myQuillo.com</w:t>
                        </w:r>
                      </w:hyperlink>
                      <w:r w:rsidR="0021593A" w:rsidRPr="0021593A">
                        <w:rPr>
                          <w:rFonts w:asciiTheme="minorHAnsi" w:hAnsiTheme="minorHAnsi" w:cstheme="minorHAnsi"/>
                          <w:bCs/>
                          <w:color w:val="595959" w:themeColor="text2"/>
                          <w:sz w:val="24"/>
                          <w:szCs w:val="24"/>
                        </w:rPr>
                        <w:t xml:space="preserve"> (click Desktop Login).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44A6358" wp14:editId="385C503E">
                <wp:simplePos x="0" y="0"/>
                <wp:positionH relativeFrom="column">
                  <wp:posOffset>4791075</wp:posOffset>
                </wp:positionH>
                <wp:positionV relativeFrom="paragraph">
                  <wp:posOffset>1558925</wp:posOffset>
                </wp:positionV>
                <wp:extent cx="2731770" cy="2143125"/>
                <wp:effectExtent l="0" t="114300" r="11430" b="47625"/>
                <wp:wrapTight wrapText="bothSides">
                  <wp:wrapPolygon edited="0">
                    <wp:start x="13707" y="-1152"/>
                    <wp:lineTo x="0" y="-768"/>
                    <wp:lineTo x="0" y="20736"/>
                    <wp:lineTo x="16117" y="21696"/>
                    <wp:lineTo x="16268" y="21888"/>
                    <wp:lineTo x="17322" y="21888"/>
                    <wp:lineTo x="17473" y="21696"/>
                    <wp:lineTo x="21540" y="20736"/>
                    <wp:lineTo x="21540" y="5376"/>
                    <wp:lineTo x="21389" y="-768"/>
                    <wp:lineTo x="14611" y="-1152"/>
                    <wp:lineTo x="13707" y="-1152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2143125"/>
                          <a:chOff x="0" y="0"/>
                          <a:chExt cx="2731770" cy="21431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3" t="5828" r="-721" b="3988"/>
                          <a:stretch/>
                        </pic:blipFill>
                        <pic:spPr bwMode="auto">
                          <a:xfrm>
                            <a:off x="0" y="9525"/>
                            <a:ext cx="273177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3727">
                            <a:off x="1409700" y="0"/>
                            <a:ext cx="1075690" cy="208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E21EE" id="Group 9" o:spid="_x0000_s1026" style="position:absolute;margin-left:377.25pt;margin-top:122.75pt;width:215.1pt;height:168.75pt;z-index:251716096" coordsize="27317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close up of electronics&#10;&#10;Description automatically generated" style="position:absolute;top:95;width:27317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">
                  <v:imagedata r:id="rId21" o:title="A close up of electronics&#10;&#10;Description automatically generated" croptop="3819f" cropbottom="2614f" cropleft="3816f" cropright="-473f"/>
                </v:shape>
                <v:shape id="Picture 8" o:spid="_x0000_s1028" type="#_x0000_t75" alt="Graphical user interface, text, application&#10;&#10;Description automatically generated" style="position:absolute;left:14097;width:10756;height:20840;rotation:987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">
                  <v:imagedata r:id="rId22" o:title="Graphical user interface, text, application&#10;&#10;Description automatically generated"/>
                </v:shape>
                <w10:wrap type="tight"/>
              </v:group>
            </w:pict>
          </mc:Fallback>
        </mc:AlternateContent>
      </w:r>
      <w:r w:rsidRPr="00E245E9"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2AEBD9CC" wp14:editId="550417CF">
                <wp:simplePos x="0" y="0"/>
                <wp:positionH relativeFrom="column">
                  <wp:posOffset>2580640</wp:posOffset>
                </wp:positionH>
                <wp:positionV relativeFrom="paragraph">
                  <wp:posOffset>1435100</wp:posOffset>
                </wp:positionV>
                <wp:extent cx="2352675" cy="23171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31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3D373" w14:textId="3B19CC95" w:rsidR="00D51D6F" w:rsidRPr="00933983" w:rsidRDefault="00D51D6F" w:rsidP="00E245E9">
                            <w:pPr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</w:pP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A communication platform designed to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4EA5C0" w:themeColor="accent2"/>
                                <w:sz w:val="24"/>
                              </w:rPr>
                              <w:t>engage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,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4EA5C0" w:themeColor="accent2"/>
                                <w:sz w:val="24"/>
                              </w:rPr>
                              <w:t>inspire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, and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4EA5C0" w:themeColor="accent2"/>
                                <w:sz w:val="24"/>
                              </w:rPr>
                              <w:t>educate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 YOU. Experience </w:t>
                            </w:r>
                            <w:proofErr w:type="gramStart"/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4EA5C0" w:themeColor="accent2"/>
                                <w:sz w:val="24"/>
                              </w:rPr>
                              <w:t>Quillo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 </w:t>
                            </w:r>
                            <w:r w:rsidR="00023DEF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 </w:t>
                            </w:r>
                            <w:r w:rsidR="00023DEF" w:rsidRPr="00023DE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EA5C0" w:themeColor="accent2"/>
                                <w:sz w:val="24"/>
                              </w:rPr>
                              <w:t>Pro</w:t>
                            </w:r>
                            <w:proofErr w:type="gramEnd"/>
                            <w:r w:rsidR="00023DEF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on </w:t>
                            </w:r>
                            <w:r w:rsid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>a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4EA5C0" w:themeColor="accent2"/>
                                <w:sz w:val="24"/>
                              </w:rPr>
                              <w:t xml:space="preserve"> smartphone OR desktop!</w:t>
                            </w:r>
                          </w:p>
                          <w:p w14:paraId="6BE3AFBA" w14:textId="77777777" w:rsidR="00D51D6F" w:rsidRPr="00933983" w:rsidRDefault="00D51D6F" w:rsidP="00E245E9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18D96151" w14:textId="77777777" w:rsidR="00D51D6F" w:rsidRPr="00933983" w:rsidRDefault="00D51D6F" w:rsidP="00E245E9">
                            <w:pPr>
                              <w:rPr>
                                <w:rFonts w:asciiTheme="minorHAnsi" w:hAnsiTheme="minorHAnsi" w:cstheme="minorHAnsi"/>
                                <w:color w:val="364D93" w:themeColor="accent3"/>
                                <w:sz w:val="24"/>
                              </w:rPr>
                            </w:pPr>
                            <w:r w:rsidRPr="00933983">
                              <w:rPr>
                                <w:rFonts w:asciiTheme="minorHAnsi" w:hAnsiTheme="minorHAnsi" w:cstheme="minorHAnsi"/>
                                <w:color w:val="364D93" w:themeColor="accent3"/>
                                <w:sz w:val="24"/>
                              </w:rPr>
                              <w:t xml:space="preserve">Watch daily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364D93" w:themeColor="accent3"/>
                                <w:sz w:val="24"/>
                              </w:rPr>
                              <w:t>60-second videos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364D93" w:themeColor="accent3"/>
                                <w:sz w:val="24"/>
                              </w:rPr>
                              <w:t>, sent from our organization as well as voices across the country.</w:t>
                            </w:r>
                          </w:p>
                          <w:p w14:paraId="667725E2" w14:textId="77777777" w:rsidR="00D51D6F" w:rsidRPr="00933983" w:rsidRDefault="00D51D6F" w:rsidP="00E245E9">
                            <w:pPr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</w:p>
                          <w:p w14:paraId="7160FE00" w14:textId="0750DBF9" w:rsidR="00D51D6F" w:rsidRPr="00933983" w:rsidRDefault="00D51D6F" w:rsidP="00E245E9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933983">
                              <w:rPr>
                                <w:rFonts w:asciiTheme="minorHAnsi" w:hAnsiTheme="minorHAnsi" w:cstheme="minorHAnsi"/>
                                <w:color w:val="76B996" w:themeColor="accent4"/>
                                <w:sz w:val="24"/>
                              </w:rPr>
                              <w:t xml:space="preserve">Reconnect with the 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b/>
                                <w:color w:val="76B996" w:themeColor="accent4"/>
                                <w:sz w:val="24"/>
                              </w:rPr>
                              <w:t>“WHY”</w:t>
                            </w:r>
                            <w:r w:rsidRPr="00933983">
                              <w:rPr>
                                <w:rFonts w:asciiTheme="minorHAnsi" w:hAnsiTheme="minorHAnsi" w:cstheme="minorHAnsi"/>
                                <w:color w:val="76B996" w:themeColor="accent4"/>
                                <w:sz w:val="24"/>
                              </w:rPr>
                              <w:t xml:space="preserve"> of what you do with support from your peers.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D9CC" id="Text Box 2" o:spid="_x0000_s1032" type="#_x0000_t202" style="position:absolute;margin-left:203.2pt;margin-top:113pt;width:185.25pt;height:182.4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" filled="f" stroked="f">
                <v:textbox>
                  <w:txbxContent>
                    <w:p w14:paraId="3553D373" w14:textId="3B19CC95" w:rsidR="00D51D6F" w:rsidRPr="00933983" w:rsidRDefault="00D51D6F" w:rsidP="00E245E9">
                      <w:pPr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</w:pP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A communication platform designed to </w:t>
                      </w:r>
                      <w:r w:rsidRPr="00933983">
                        <w:rPr>
                          <w:rFonts w:asciiTheme="minorHAnsi" w:hAnsiTheme="minorHAnsi" w:cstheme="minorHAnsi"/>
                          <w:b/>
                          <w:color w:val="4EA5C0" w:themeColor="accent2"/>
                          <w:sz w:val="24"/>
                        </w:rPr>
                        <w:t>engage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, </w:t>
                      </w:r>
                      <w:r w:rsidRPr="00933983">
                        <w:rPr>
                          <w:rFonts w:asciiTheme="minorHAnsi" w:hAnsiTheme="minorHAnsi" w:cstheme="minorHAnsi"/>
                          <w:b/>
                          <w:color w:val="4EA5C0" w:themeColor="accent2"/>
                          <w:sz w:val="24"/>
                        </w:rPr>
                        <w:t>inspire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, and </w:t>
                      </w:r>
                      <w:r w:rsidRPr="00933983">
                        <w:rPr>
                          <w:rFonts w:asciiTheme="minorHAnsi" w:hAnsiTheme="minorHAnsi" w:cstheme="minorHAnsi"/>
                          <w:b/>
                          <w:color w:val="4EA5C0" w:themeColor="accent2"/>
                          <w:sz w:val="24"/>
                        </w:rPr>
                        <w:t>educate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 YOU. Experience </w:t>
                      </w:r>
                      <w:proofErr w:type="gramStart"/>
                      <w:r w:rsidRPr="00933983">
                        <w:rPr>
                          <w:rFonts w:asciiTheme="minorHAnsi" w:hAnsiTheme="minorHAnsi" w:cstheme="minorHAnsi"/>
                          <w:b/>
                          <w:color w:val="4EA5C0" w:themeColor="accent2"/>
                          <w:sz w:val="24"/>
                        </w:rPr>
                        <w:t>Quillo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 </w:t>
                      </w:r>
                      <w:r w:rsidR="00023DEF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 </w:t>
                      </w:r>
                      <w:r w:rsidR="00023DEF" w:rsidRPr="00023DEF">
                        <w:rPr>
                          <w:rFonts w:asciiTheme="minorHAnsi" w:hAnsiTheme="minorHAnsi" w:cstheme="minorHAnsi"/>
                          <w:b/>
                          <w:bCs/>
                          <w:color w:val="4EA5C0" w:themeColor="accent2"/>
                          <w:sz w:val="24"/>
                        </w:rPr>
                        <w:t>Pro</w:t>
                      </w:r>
                      <w:proofErr w:type="gramEnd"/>
                      <w:r w:rsidR="00023DEF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 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on </w:t>
                      </w:r>
                      <w:r w:rsid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>a</w:t>
                      </w:r>
                      <w:r w:rsidRPr="00933983">
                        <w:rPr>
                          <w:rFonts w:asciiTheme="minorHAnsi" w:hAnsiTheme="minorHAnsi" w:cstheme="minorHAnsi"/>
                          <w:color w:val="4EA5C0" w:themeColor="accent2"/>
                          <w:sz w:val="24"/>
                        </w:rPr>
                        <w:t xml:space="preserve"> smartphone OR desktop!</w:t>
                      </w:r>
                    </w:p>
                    <w:p w14:paraId="6BE3AFBA" w14:textId="77777777" w:rsidR="00D51D6F" w:rsidRPr="00933983" w:rsidRDefault="00D51D6F" w:rsidP="00E245E9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18D96151" w14:textId="77777777" w:rsidR="00D51D6F" w:rsidRPr="00933983" w:rsidRDefault="00D51D6F" w:rsidP="00E245E9">
                      <w:pPr>
                        <w:rPr>
                          <w:rFonts w:asciiTheme="minorHAnsi" w:hAnsiTheme="minorHAnsi" w:cstheme="minorHAnsi"/>
                          <w:color w:val="364D93" w:themeColor="accent3"/>
                          <w:sz w:val="24"/>
                        </w:rPr>
                      </w:pPr>
                      <w:r w:rsidRPr="00933983">
                        <w:rPr>
                          <w:rFonts w:asciiTheme="minorHAnsi" w:hAnsiTheme="minorHAnsi" w:cstheme="minorHAnsi"/>
                          <w:color w:val="364D93" w:themeColor="accent3"/>
                          <w:sz w:val="24"/>
                        </w:rPr>
                        <w:t xml:space="preserve">Watch daily </w:t>
                      </w:r>
                      <w:r w:rsidRPr="00933983">
                        <w:rPr>
                          <w:rFonts w:asciiTheme="minorHAnsi" w:hAnsiTheme="minorHAnsi" w:cstheme="minorHAnsi"/>
                          <w:b/>
                          <w:color w:val="364D93" w:themeColor="accent3"/>
                          <w:sz w:val="24"/>
                        </w:rPr>
                        <w:t>60-second videos</w:t>
                      </w:r>
                      <w:r w:rsidRPr="00933983">
                        <w:rPr>
                          <w:rFonts w:asciiTheme="minorHAnsi" w:hAnsiTheme="minorHAnsi" w:cstheme="minorHAnsi"/>
                          <w:color w:val="364D93" w:themeColor="accent3"/>
                          <w:sz w:val="24"/>
                        </w:rPr>
                        <w:t>, sent from our organization as well as voices across the country.</w:t>
                      </w:r>
                    </w:p>
                    <w:p w14:paraId="667725E2" w14:textId="77777777" w:rsidR="00D51D6F" w:rsidRPr="00933983" w:rsidRDefault="00D51D6F" w:rsidP="00E245E9">
                      <w:pPr>
                        <w:rPr>
                          <w:rFonts w:asciiTheme="minorHAnsi" w:hAnsiTheme="minorHAnsi" w:cstheme="minorHAnsi"/>
                          <w:sz w:val="18"/>
                        </w:rPr>
                      </w:pPr>
                    </w:p>
                    <w:p w14:paraId="7160FE00" w14:textId="0750DBF9" w:rsidR="00D51D6F" w:rsidRPr="00933983" w:rsidRDefault="00D51D6F" w:rsidP="00E245E9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933983">
                        <w:rPr>
                          <w:rFonts w:asciiTheme="minorHAnsi" w:hAnsiTheme="minorHAnsi" w:cstheme="minorHAnsi"/>
                          <w:color w:val="76B996" w:themeColor="accent4"/>
                          <w:sz w:val="24"/>
                        </w:rPr>
                        <w:t xml:space="preserve">Reconnect with the </w:t>
                      </w:r>
                      <w:r w:rsidRPr="00933983">
                        <w:rPr>
                          <w:rFonts w:asciiTheme="minorHAnsi" w:hAnsiTheme="minorHAnsi" w:cstheme="minorHAnsi"/>
                          <w:b/>
                          <w:color w:val="76B996" w:themeColor="accent4"/>
                          <w:sz w:val="24"/>
                        </w:rPr>
                        <w:t>“WHY”</w:t>
                      </w:r>
                      <w:r w:rsidRPr="00933983">
                        <w:rPr>
                          <w:rFonts w:asciiTheme="minorHAnsi" w:hAnsiTheme="minorHAnsi" w:cstheme="minorHAnsi"/>
                          <w:color w:val="76B996" w:themeColor="accent4"/>
                          <w:sz w:val="24"/>
                        </w:rPr>
                        <w:t xml:space="preserve"> of what you do with support from your peers.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78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2000" behindDoc="0" locked="0" layoutInCell="1" allowOverlap="1" wp14:anchorId="449CD614" wp14:editId="2C53F9C5">
                <wp:simplePos x="0" y="0"/>
                <wp:positionH relativeFrom="column">
                  <wp:posOffset>2743944</wp:posOffset>
                </wp:positionH>
                <wp:positionV relativeFrom="page">
                  <wp:posOffset>9077960</wp:posOffset>
                </wp:positionV>
                <wp:extent cx="3204210" cy="875381"/>
                <wp:effectExtent l="0" t="0" r="15240" b="20320"/>
                <wp:wrapNone/>
                <wp:docPr id="7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8753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810DA" w14:textId="2D159F90" w:rsidR="002E3D3E" w:rsidRPr="007C6782" w:rsidRDefault="002E3D3E" w:rsidP="002E3D3E">
                            <w:pPr>
                              <w:widowControl w:val="0"/>
                              <w:jc w:val="center"/>
                              <w:rPr>
                                <w:rFonts w:asciiTheme="minorHAnsi" w:eastAsia="Quicksand" w:hAnsiTheme="minorHAnsi" w:cstheme="minorHAnsi"/>
                                <w:b/>
                                <w:color w:val="F65656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4EA5C0" w:themeColor="accent2"/>
                                <w:sz w:val="32"/>
                                <w:szCs w:val="24"/>
                              </w:rPr>
                              <w:t>To learn more or sign up, contact:</w:t>
                            </w:r>
                          </w:p>
                          <w:p w14:paraId="502715B1" w14:textId="6A513D9C" w:rsidR="002E3D3E" w:rsidRPr="007C6782" w:rsidRDefault="002E3D3E" w:rsidP="002E3D3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7C6782">
                              <w:rPr>
                                <w:rFonts w:asciiTheme="minorHAnsi" w:eastAsia="Quicksand" w:hAnsiTheme="minorHAnsi" w:cstheme="minorHAnsi"/>
                                <w:b/>
                                <w:color w:val="F65656"/>
                                <w:sz w:val="32"/>
                                <w:szCs w:val="24"/>
                                <w:highlight w:val="yellow"/>
                                <w:u w:val="single"/>
                              </w:rPr>
                              <w:t>&lt;Contact Name (Email Address/Phone)&gt;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CD614" id="_x0000_s1033" type="#_x0000_t202" style="position:absolute;margin-left:216.05pt;margin-top:714.8pt;width:252.3pt;height:68.95pt;z-index:251712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" fillcolor="white [3201]" strokecolor="#793282 [3208]" strokeweight="1pt">
                <v:textbox inset="2.88pt,2.88pt,2.88pt,2.88pt">
                  <w:txbxContent>
                    <w:p w14:paraId="71E810DA" w14:textId="2D159F90" w:rsidR="002E3D3E" w:rsidRPr="007C6782" w:rsidRDefault="002E3D3E" w:rsidP="002E3D3E">
                      <w:pPr>
                        <w:widowControl w:val="0"/>
                        <w:jc w:val="center"/>
                        <w:rPr>
                          <w:rFonts w:asciiTheme="minorHAnsi" w:eastAsia="Quicksand" w:hAnsiTheme="minorHAnsi" w:cstheme="minorHAnsi"/>
                          <w:b/>
                          <w:color w:val="F65656"/>
                          <w:sz w:val="32"/>
                          <w:szCs w:val="24"/>
                          <w:u w:val="single"/>
                        </w:rPr>
                      </w:pPr>
                      <w:r w:rsidRPr="007C6782">
                        <w:rPr>
                          <w:rFonts w:asciiTheme="minorHAnsi" w:eastAsia="Quicksand" w:hAnsiTheme="minorHAnsi" w:cstheme="minorHAnsi"/>
                          <w:b/>
                          <w:color w:val="4EA5C0" w:themeColor="accent2"/>
                          <w:sz w:val="32"/>
                          <w:szCs w:val="24"/>
                        </w:rPr>
                        <w:t>To learn more or sign up, contact:</w:t>
                      </w:r>
                    </w:p>
                    <w:p w14:paraId="502715B1" w14:textId="6A513D9C" w:rsidR="002E3D3E" w:rsidRPr="007C6782" w:rsidRDefault="002E3D3E" w:rsidP="002E3D3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Cs/>
                          <w:color w:val="000000"/>
                          <w:sz w:val="28"/>
                          <w:szCs w:val="22"/>
                        </w:rPr>
                      </w:pPr>
                      <w:r w:rsidRPr="007C6782">
                        <w:rPr>
                          <w:rFonts w:asciiTheme="minorHAnsi" w:eastAsia="Quicksand" w:hAnsiTheme="minorHAnsi" w:cstheme="minorHAnsi"/>
                          <w:b/>
                          <w:color w:val="F65656"/>
                          <w:sz w:val="32"/>
                          <w:szCs w:val="24"/>
                          <w:highlight w:val="yellow"/>
                          <w:u w:val="single"/>
                        </w:rPr>
                        <w:t>&lt;Contact Name (Email Address/Phone)&gt;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D3E">
        <w:rPr>
          <w:noProof/>
        </w:rPr>
        <w:drawing>
          <wp:anchor distT="0" distB="0" distL="114300" distR="114300" simplePos="0" relativeHeight="251705856" behindDoc="1" locked="0" layoutInCell="1" allowOverlap="1" wp14:anchorId="3ED3FB2F" wp14:editId="18BB8D80">
            <wp:simplePos x="0" y="0"/>
            <wp:positionH relativeFrom="column">
              <wp:posOffset>502174</wp:posOffset>
            </wp:positionH>
            <wp:positionV relativeFrom="paragraph">
              <wp:posOffset>7032321</wp:posOffset>
            </wp:positionV>
            <wp:extent cx="715645" cy="723900"/>
            <wp:effectExtent l="0" t="0" r="8255" b="0"/>
            <wp:wrapTight wrapText="bothSides">
              <wp:wrapPolygon edited="0">
                <wp:start x="2300" y="1137"/>
                <wp:lineTo x="1150" y="3979"/>
                <wp:lineTo x="575" y="14779"/>
                <wp:lineTo x="1725" y="19895"/>
                <wp:lineTo x="2875" y="21032"/>
                <wp:lineTo x="18974" y="21032"/>
                <wp:lineTo x="20124" y="19895"/>
                <wp:lineTo x="21274" y="11368"/>
                <wp:lineTo x="20699" y="4547"/>
                <wp:lineTo x="19549" y="1137"/>
                <wp:lineTo x="2300" y="1137"/>
              </wp:wrapPolygon>
            </wp:wrapTight>
            <wp:docPr id="65" name="Picture 6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transparent background logo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t="20482" r="11429" b="22891"/>
                    <a:stretch/>
                  </pic:blipFill>
                  <pic:spPr bwMode="auto">
                    <a:xfrm>
                      <a:off x="0" y="0"/>
                      <a:ext cx="71564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3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649E8FB1" wp14:editId="6E30167A">
                <wp:simplePos x="0" y="0"/>
                <wp:positionH relativeFrom="column">
                  <wp:posOffset>31115</wp:posOffset>
                </wp:positionH>
                <wp:positionV relativeFrom="page">
                  <wp:posOffset>8133411</wp:posOffset>
                </wp:positionV>
                <wp:extent cx="1714500" cy="1208598"/>
                <wp:effectExtent l="0" t="0" r="0" b="0"/>
                <wp:wrapNone/>
                <wp:docPr id="7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08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10F0AE" w14:textId="3AACC3FC" w:rsidR="002E3D3E" w:rsidRDefault="002E3D3E" w:rsidP="002E3D3E">
                            <w:pPr>
                              <w:widowControl w:val="0"/>
                              <w:jc w:val="center"/>
                              <w:rPr>
                                <w:rFonts w:asciiTheme="minorHAnsi" w:eastAsia="Quicksand" w:hAnsiTheme="minorHAnsi" w:cstheme="minorHAnsi"/>
                                <w:b/>
                                <w:i/>
                                <w:color w:val="793282" w:themeColor="accent5"/>
                                <w:sz w:val="28"/>
                                <w:szCs w:val="24"/>
                              </w:rPr>
                            </w:pP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i/>
                                <w:color w:val="793282" w:themeColor="accent5"/>
                                <w:sz w:val="28"/>
                                <w:szCs w:val="24"/>
                              </w:rPr>
                              <w:t>Better Relationships. Better Lives.</w:t>
                            </w:r>
                          </w:p>
                          <w:p w14:paraId="10E76973" w14:textId="77777777" w:rsidR="002E3D3E" w:rsidRPr="002E3D3E" w:rsidRDefault="002E3D3E" w:rsidP="002E3D3E">
                            <w:pPr>
                              <w:widowControl w:val="0"/>
                              <w:jc w:val="center"/>
                              <w:rPr>
                                <w:rFonts w:asciiTheme="minorHAnsi" w:eastAsia="Quicksand" w:hAnsiTheme="minorHAnsi" w:cstheme="minorHAnsi"/>
                                <w:b/>
                                <w:i/>
                                <w:color w:val="793282" w:themeColor="accent5"/>
                                <w:sz w:val="28"/>
                                <w:szCs w:val="24"/>
                              </w:rPr>
                            </w:pPr>
                          </w:p>
                          <w:p w14:paraId="1DCFC6D6" w14:textId="63FBA8C4" w:rsidR="002E3D3E" w:rsidRPr="002E3D3E" w:rsidRDefault="00366D58" w:rsidP="002E3D3E">
                            <w:pPr>
                              <w:widowControl w:val="0"/>
                              <w:jc w:val="center"/>
                              <w:rPr>
                                <w:rFonts w:asciiTheme="minorHAnsi" w:eastAsia="Quicksand" w:hAnsiTheme="minorHAnsi" w:cstheme="minorHAnsi"/>
                                <w:b/>
                                <w:color w:val="51A3B9"/>
                                <w:sz w:val="28"/>
                                <w:szCs w:val="24"/>
                              </w:rPr>
                            </w:pPr>
                            <w:hyperlink r:id="rId24" w:history="1">
                              <w:r w:rsidR="002E3D3E" w:rsidRPr="0047790C">
                                <w:rPr>
                                  <w:rStyle w:val="Hyperlink"/>
                                  <w:rFonts w:asciiTheme="minorHAnsi" w:eastAsia="Quicksand" w:hAnsiTheme="minorHAnsi" w:cstheme="minorHAnsi"/>
                                  <w:b/>
                                  <w:sz w:val="28"/>
                                  <w:szCs w:val="24"/>
                                </w:rPr>
                                <w:t>www.myQuillo.com</w:t>
                              </w:r>
                            </w:hyperlink>
                          </w:p>
                          <w:p w14:paraId="0DF7678A" w14:textId="3DD40004" w:rsidR="00933983" w:rsidRPr="002E3D3E" w:rsidRDefault="002E3D3E" w:rsidP="002E3D3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4"/>
                                <w:szCs w:val="22"/>
                              </w:rPr>
                            </w:pP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51A3B9"/>
                                <w:sz w:val="28"/>
                                <w:szCs w:val="24"/>
                              </w:rPr>
                              <w:t>@myQuillo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E8FB1" id="_x0000_s1034" type="#_x0000_t202" style="position:absolute;margin-left:2.45pt;margin-top:640.45pt;width:135pt;height:95.15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2210F0AE" w14:textId="3AACC3FC" w:rsidR="002E3D3E" w:rsidRDefault="002E3D3E" w:rsidP="002E3D3E">
                      <w:pPr>
                        <w:widowControl w:val="0"/>
                        <w:jc w:val="center"/>
                        <w:rPr>
                          <w:rFonts w:asciiTheme="minorHAnsi" w:eastAsia="Quicksand" w:hAnsiTheme="minorHAnsi" w:cstheme="minorHAnsi"/>
                          <w:b/>
                          <w:i/>
                          <w:color w:val="793282" w:themeColor="accent5"/>
                          <w:sz w:val="28"/>
                          <w:szCs w:val="24"/>
                        </w:rPr>
                      </w:pP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i/>
                          <w:color w:val="793282" w:themeColor="accent5"/>
                          <w:sz w:val="28"/>
                          <w:szCs w:val="24"/>
                        </w:rPr>
                        <w:t>Better Relationships. Better Lives.</w:t>
                      </w:r>
                    </w:p>
                    <w:p w14:paraId="10E76973" w14:textId="77777777" w:rsidR="002E3D3E" w:rsidRPr="002E3D3E" w:rsidRDefault="002E3D3E" w:rsidP="002E3D3E">
                      <w:pPr>
                        <w:widowControl w:val="0"/>
                        <w:jc w:val="center"/>
                        <w:rPr>
                          <w:rFonts w:asciiTheme="minorHAnsi" w:eastAsia="Quicksand" w:hAnsiTheme="minorHAnsi" w:cstheme="minorHAnsi"/>
                          <w:b/>
                          <w:i/>
                          <w:color w:val="793282" w:themeColor="accent5"/>
                          <w:sz w:val="28"/>
                          <w:szCs w:val="24"/>
                        </w:rPr>
                      </w:pPr>
                    </w:p>
                    <w:p w14:paraId="1DCFC6D6" w14:textId="63FBA8C4" w:rsidR="002E3D3E" w:rsidRPr="002E3D3E" w:rsidRDefault="00366D58" w:rsidP="002E3D3E">
                      <w:pPr>
                        <w:widowControl w:val="0"/>
                        <w:jc w:val="center"/>
                        <w:rPr>
                          <w:rFonts w:asciiTheme="minorHAnsi" w:eastAsia="Quicksand" w:hAnsiTheme="minorHAnsi" w:cstheme="minorHAnsi"/>
                          <w:b/>
                          <w:color w:val="51A3B9"/>
                          <w:sz w:val="28"/>
                          <w:szCs w:val="24"/>
                        </w:rPr>
                      </w:pPr>
                      <w:hyperlink r:id="rId25" w:history="1">
                        <w:r w:rsidR="002E3D3E" w:rsidRPr="0047790C">
                          <w:rPr>
                            <w:rStyle w:val="Hyperlink"/>
                            <w:rFonts w:asciiTheme="minorHAnsi" w:eastAsia="Quicksand" w:hAnsiTheme="minorHAnsi" w:cstheme="minorHAnsi"/>
                            <w:b/>
                            <w:sz w:val="28"/>
                            <w:szCs w:val="24"/>
                          </w:rPr>
                          <w:t>www.myQuillo.com</w:t>
                        </w:r>
                      </w:hyperlink>
                    </w:p>
                    <w:p w14:paraId="0DF7678A" w14:textId="3DD40004" w:rsidR="00933983" w:rsidRPr="002E3D3E" w:rsidRDefault="002E3D3E" w:rsidP="002E3D3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4"/>
                          <w:szCs w:val="22"/>
                        </w:rPr>
                      </w:pP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color w:val="51A3B9"/>
                          <w:sz w:val="28"/>
                          <w:szCs w:val="24"/>
                        </w:rPr>
                        <w:t>@myQuillo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D3E">
        <w:rPr>
          <w:noProof/>
        </w:rPr>
        <w:drawing>
          <wp:anchor distT="0" distB="0" distL="114300" distR="114300" simplePos="0" relativeHeight="251703808" behindDoc="1" locked="0" layoutInCell="1" allowOverlap="1" wp14:anchorId="4F7A3810" wp14:editId="7B15B8A2">
            <wp:simplePos x="0" y="0"/>
            <wp:positionH relativeFrom="column">
              <wp:posOffset>5530850</wp:posOffset>
            </wp:positionH>
            <wp:positionV relativeFrom="paragraph">
              <wp:posOffset>6330950</wp:posOffset>
            </wp:positionV>
            <wp:extent cx="1746250" cy="2866390"/>
            <wp:effectExtent l="0" t="0" r="0" b="0"/>
            <wp:wrapTight wrapText="bothSides">
              <wp:wrapPolygon edited="0">
                <wp:start x="12253" y="287"/>
                <wp:lineTo x="10368" y="718"/>
                <wp:lineTo x="6362" y="2297"/>
                <wp:lineTo x="5655" y="4019"/>
                <wp:lineTo x="5420" y="5311"/>
                <wp:lineTo x="3535" y="7465"/>
                <wp:lineTo x="2121" y="8470"/>
                <wp:lineTo x="943" y="9475"/>
                <wp:lineTo x="707" y="10479"/>
                <wp:lineTo x="707" y="12058"/>
                <wp:lineTo x="2592" y="14355"/>
                <wp:lineTo x="8012" y="16652"/>
                <wp:lineTo x="5891" y="16796"/>
                <wp:lineTo x="5420" y="17226"/>
                <wp:lineTo x="6127" y="19380"/>
                <wp:lineTo x="9661" y="21246"/>
                <wp:lineTo x="11311" y="21389"/>
                <wp:lineTo x="15081" y="21389"/>
                <wp:lineTo x="16730" y="21246"/>
                <wp:lineTo x="20500" y="18949"/>
                <wp:lineTo x="21207" y="16652"/>
                <wp:lineTo x="20500" y="15504"/>
                <wp:lineTo x="19558" y="14355"/>
                <wp:lineTo x="19793" y="13207"/>
                <wp:lineTo x="13903" y="12346"/>
                <wp:lineTo x="9425" y="12058"/>
                <wp:lineTo x="15552" y="10910"/>
                <wp:lineTo x="16023" y="9762"/>
                <wp:lineTo x="20029" y="7752"/>
                <wp:lineTo x="20029" y="7465"/>
                <wp:lineTo x="21207" y="5168"/>
                <wp:lineTo x="20265" y="2297"/>
                <wp:lineTo x="16023" y="718"/>
                <wp:lineTo x="14138" y="287"/>
                <wp:lineTo x="12253" y="287"/>
              </wp:wrapPolygon>
            </wp:wrapTight>
            <wp:docPr id="31" name="Picture 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ngInsEdu Flow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r="29737"/>
                    <a:stretch/>
                  </pic:blipFill>
                  <pic:spPr bwMode="auto">
                    <a:xfrm>
                      <a:off x="0" y="0"/>
                      <a:ext cx="174625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D3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 wp14:anchorId="046CAE67" wp14:editId="0B8F4472">
                <wp:simplePos x="0" y="0"/>
                <wp:positionH relativeFrom="column">
                  <wp:posOffset>1933548</wp:posOffset>
                </wp:positionH>
                <wp:positionV relativeFrom="page">
                  <wp:posOffset>4166677</wp:posOffset>
                </wp:positionV>
                <wp:extent cx="5342255" cy="620202"/>
                <wp:effectExtent l="57150" t="38100" r="48895" b="85090"/>
                <wp:wrapNone/>
                <wp:docPr id="7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2255" cy="62020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434E" w14:textId="5980EF5E" w:rsidR="00B86F0E" w:rsidRPr="002E3D3E" w:rsidRDefault="00B86F0E" w:rsidP="00B86F0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2"/>
                              </w:rPr>
                            </w:pP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 xml:space="preserve">You are so important to us and the people supported by </w:t>
                            </w: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>&lt;</w:t>
                            </w:r>
                            <w:r w:rsidR="00641A28">
                              <w:rPr>
                                <w:rFonts w:asciiTheme="minorHAnsi" w:eastAsia="Quicksand" w:hAnsiTheme="minorHAnsi" w:cstheme="minorHAnsi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>Organization</w:t>
                            </w:r>
                            <w:r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 xml:space="preserve"> Name&gt;</w:t>
                            </w:r>
                            <w:r w:rsidR="00933983" w:rsidRPr="002E3D3E">
                              <w:rPr>
                                <w:rFonts w:asciiTheme="minorHAnsi" w:eastAsia="Quicksand" w:hAnsiTheme="minorHAnsi" w:cstheme="minorHAnsi"/>
                                <w:b/>
                                <w:color w:val="000000" w:themeColor="text1"/>
                                <w:sz w:val="32"/>
                                <w:highlight w:val="yellow"/>
                              </w:rPr>
                              <w:t>.</w:t>
                            </w:r>
                          </w:p>
                          <w:p w14:paraId="6E6BBD82" w14:textId="3D24C865" w:rsidR="00B86F0E" w:rsidRPr="002E3D3E" w:rsidRDefault="00B86F0E" w:rsidP="00B86F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AE67" id="_x0000_s1035" type="#_x0000_t202" style="position:absolute;margin-left:152.25pt;margin-top:328.1pt;width:420.65pt;height:48.85pt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" fillcolor="#863790 [3032]" stroked="f">
                <v:fill color2="#773180 [3176]" rotate="t" colors="0 #895491;.5 #7c2e86;1 #70247a" focus="100%" type="gradient">
                  <o:fill v:ext="view" type="gradientUnscaled"/>
                </v:fill>
                <v:shadow on="t" color="black" opacity="41287f" offset="0,1.5pt"/>
                <v:textbox inset="2.88pt,2.88pt,2.88pt,2.88pt">
                  <w:txbxContent>
                    <w:p w14:paraId="27DD434E" w14:textId="5980EF5E" w:rsidR="00B86F0E" w:rsidRPr="002E3D3E" w:rsidRDefault="00B86F0E" w:rsidP="00B86F0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FFFFFF" w:themeColor="background1"/>
                          <w:sz w:val="22"/>
                        </w:rPr>
                      </w:pP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color w:val="FFFFFF" w:themeColor="background1"/>
                          <w:sz w:val="32"/>
                        </w:rPr>
                        <w:t xml:space="preserve">You are so important to us and the people supported by </w:t>
                      </w: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color w:val="000000" w:themeColor="text1"/>
                          <w:sz w:val="32"/>
                          <w:highlight w:val="yellow"/>
                        </w:rPr>
                        <w:t>&lt;</w:t>
                      </w:r>
                      <w:r w:rsidR="00641A28">
                        <w:rPr>
                          <w:rFonts w:asciiTheme="minorHAnsi" w:eastAsia="Quicksand" w:hAnsiTheme="minorHAnsi" w:cstheme="minorHAnsi"/>
                          <w:b/>
                          <w:color w:val="000000" w:themeColor="text1"/>
                          <w:sz w:val="32"/>
                          <w:highlight w:val="yellow"/>
                        </w:rPr>
                        <w:t>Organization</w:t>
                      </w:r>
                      <w:r w:rsidRPr="002E3D3E">
                        <w:rPr>
                          <w:rFonts w:asciiTheme="minorHAnsi" w:eastAsia="Quicksand" w:hAnsiTheme="minorHAnsi" w:cstheme="minorHAnsi"/>
                          <w:b/>
                          <w:color w:val="000000" w:themeColor="text1"/>
                          <w:sz w:val="32"/>
                          <w:highlight w:val="yellow"/>
                        </w:rPr>
                        <w:t xml:space="preserve"> Name&gt;</w:t>
                      </w:r>
                      <w:r w:rsidR="00933983" w:rsidRPr="002E3D3E">
                        <w:rPr>
                          <w:rFonts w:asciiTheme="minorHAnsi" w:eastAsia="Quicksand" w:hAnsiTheme="minorHAnsi" w:cstheme="minorHAnsi"/>
                          <w:b/>
                          <w:color w:val="000000" w:themeColor="text1"/>
                          <w:sz w:val="32"/>
                          <w:highlight w:val="yellow"/>
                        </w:rPr>
                        <w:t>.</w:t>
                      </w:r>
                    </w:p>
                    <w:p w14:paraId="6E6BBD82" w14:textId="3D24C865" w:rsidR="00B86F0E" w:rsidRPr="002E3D3E" w:rsidRDefault="00B86F0E" w:rsidP="00B86F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841B3">
        <w:rPr>
          <w:noProof/>
        </w:rPr>
        <w:drawing>
          <wp:anchor distT="0" distB="0" distL="114300" distR="114300" simplePos="0" relativeHeight="251704832" behindDoc="1" locked="0" layoutInCell="1" allowOverlap="1" wp14:anchorId="613F8775" wp14:editId="12417879">
            <wp:simplePos x="0" y="0"/>
            <wp:positionH relativeFrom="column">
              <wp:posOffset>228600</wp:posOffset>
            </wp:positionH>
            <wp:positionV relativeFrom="paragraph">
              <wp:posOffset>9015730</wp:posOffset>
            </wp:positionV>
            <wp:extent cx="12890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387" y="20250"/>
                <wp:lineTo x="2138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ocial Media bund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0E4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0548B" w14:textId="77777777" w:rsidR="00366D58" w:rsidRDefault="00366D58" w:rsidP="006843CF">
      <w:r>
        <w:separator/>
      </w:r>
    </w:p>
  </w:endnote>
  <w:endnote w:type="continuationSeparator" w:id="0">
    <w:p w14:paraId="6811CC2D" w14:textId="77777777" w:rsidR="00366D58" w:rsidRDefault="00366D58" w:rsidP="006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3C9C2" w14:textId="77777777" w:rsidR="00366D58" w:rsidRDefault="00366D58" w:rsidP="006843CF">
      <w:r>
        <w:separator/>
      </w:r>
    </w:p>
  </w:footnote>
  <w:footnote w:type="continuationSeparator" w:id="0">
    <w:p w14:paraId="31DC42C3" w14:textId="77777777" w:rsidR="00366D58" w:rsidRDefault="00366D58" w:rsidP="0068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A2A96"/>
    <w:multiLevelType w:val="hybridMultilevel"/>
    <w:tmpl w:val="D276A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EAA"/>
    <w:rsid w:val="00023DEF"/>
    <w:rsid w:val="000841B3"/>
    <w:rsid w:val="000D247E"/>
    <w:rsid w:val="00114C4E"/>
    <w:rsid w:val="00117A40"/>
    <w:rsid w:val="00194B1B"/>
    <w:rsid w:val="001B326D"/>
    <w:rsid w:val="0021593A"/>
    <w:rsid w:val="002A3EAA"/>
    <w:rsid w:val="002E3D3E"/>
    <w:rsid w:val="00317BDC"/>
    <w:rsid w:val="00333C62"/>
    <w:rsid w:val="00335AA7"/>
    <w:rsid w:val="00366D58"/>
    <w:rsid w:val="00387A59"/>
    <w:rsid w:val="003B7DE5"/>
    <w:rsid w:val="004953EC"/>
    <w:rsid w:val="00595839"/>
    <w:rsid w:val="005F70E4"/>
    <w:rsid w:val="00606D3B"/>
    <w:rsid w:val="00641A28"/>
    <w:rsid w:val="006843CF"/>
    <w:rsid w:val="00687CD4"/>
    <w:rsid w:val="00786D16"/>
    <w:rsid w:val="00794852"/>
    <w:rsid w:val="007C6782"/>
    <w:rsid w:val="00904EDB"/>
    <w:rsid w:val="00933983"/>
    <w:rsid w:val="00B024DE"/>
    <w:rsid w:val="00B86F0E"/>
    <w:rsid w:val="00BC48DA"/>
    <w:rsid w:val="00C47C64"/>
    <w:rsid w:val="00CC4638"/>
    <w:rsid w:val="00D51D6F"/>
    <w:rsid w:val="00E245E9"/>
    <w:rsid w:val="00E6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B5BE09"/>
  <w15:chartTrackingRefBased/>
  <w15:docId w15:val="{AE4355A3-4F11-4900-98CF-A82EE0A34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BDC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843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843CF"/>
    <w:rPr>
      <w:color w:val="212120"/>
      <w:kern w:val="28"/>
    </w:rPr>
  </w:style>
  <w:style w:type="paragraph" w:styleId="Footer">
    <w:name w:val="footer"/>
    <w:basedOn w:val="Normal"/>
    <w:link w:val="FooterChar"/>
    <w:rsid w:val="006843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843CF"/>
    <w:rPr>
      <w:color w:val="212120"/>
      <w:kern w:val="28"/>
    </w:rPr>
  </w:style>
  <w:style w:type="paragraph" w:styleId="BalloonText">
    <w:name w:val="Balloon Text"/>
    <w:basedOn w:val="Normal"/>
    <w:link w:val="BalloonTextChar"/>
    <w:semiHidden/>
    <w:unhideWhenUsed/>
    <w:rsid w:val="002A3E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A3EAA"/>
    <w:rPr>
      <w:rFonts w:ascii="Segoe UI" w:hAnsi="Segoe UI" w:cs="Segoe UI"/>
      <w:color w:val="21212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CC4638"/>
    <w:pPr>
      <w:ind w:left="720"/>
      <w:contextualSpacing/>
    </w:pPr>
  </w:style>
  <w:style w:type="character" w:styleId="Hyperlink">
    <w:name w:val="Hyperlink"/>
    <w:basedOn w:val="DefaultParagraphFont"/>
    <w:rsid w:val="002E3D3E"/>
    <w:rPr>
      <w:color w:val="364D9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hyperlink" Target="https://d.docs.live.net/916877a7eb892d7a/Documents/Publicity%20Docs%20(OneDrive)/Quillo%20Nation/www.myQuillo.com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d.docs.live.net/916877a7eb892d7a/Documents/Publicity%20Docs%20(OneDrive)/Quillo%20Nation/www.myQuillo.com" TargetMode="External"/><Relationship Id="rId25" Type="http://schemas.openxmlformats.org/officeDocument/2006/relationships/hyperlink" Target="http://www.myQuill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hyperlink" Target="http://www.myQuill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\AppData\Local\Packages\Microsoft.Office.Desktop_8wekyb3d8bbwe\LocalCache\Roaming\Microsoft\Templates\Technology%20business%20datasheet%20(two-sided).dotx" TargetMode="External"/></Relationships>
</file>

<file path=word/theme/theme1.xml><?xml version="1.0" encoding="utf-8"?>
<a:theme xmlns:a="http://schemas.openxmlformats.org/drawingml/2006/main" name="Office Theme">
  <a:themeElements>
    <a:clrScheme name="Quillo Colors">
      <a:dk1>
        <a:srgbClr val="000000"/>
      </a:dk1>
      <a:lt1>
        <a:srgbClr val="FFFFFF"/>
      </a:lt1>
      <a:dk2>
        <a:srgbClr val="595959"/>
      </a:dk2>
      <a:lt2>
        <a:srgbClr val="90C7D8"/>
      </a:lt2>
      <a:accent1>
        <a:srgbClr val="F14C4A"/>
      </a:accent1>
      <a:accent2>
        <a:srgbClr val="4EA5C0"/>
      </a:accent2>
      <a:accent3>
        <a:srgbClr val="364D93"/>
      </a:accent3>
      <a:accent4>
        <a:srgbClr val="76B996"/>
      </a:accent4>
      <a:accent5>
        <a:srgbClr val="793282"/>
      </a:accent5>
      <a:accent6>
        <a:srgbClr val="899096"/>
      </a:accent6>
      <a:hlink>
        <a:srgbClr val="364D93"/>
      </a:hlink>
      <a:folHlink>
        <a:srgbClr val="79328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datasheet (two-sided)</Template>
  <TotalTime>217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19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Settings\tamic\Desktop\TC999D\TC9990901D-PB\TC9990901-IMG03.jpg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Scherpelz</dc:creator>
  <cp:keywords/>
  <dc:description/>
  <cp:lastModifiedBy>Rebecca Scherpelz</cp:lastModifiedBy>
  <cp:revision>4</cp:revision>
  <dcterms:created xsi:type="dcterms:W3CDTF">2019-04-24T16:01:00Z</dcterms:created>
  <dcterms:modified xsi:type="dcterms:W3CDTF">2021-07-09T16:08:00Z</dcterms:modified>
</cp:coreProperties>
</file>