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81110" w14:textId="2AC456D0" w:rsidR="00C7180B" w:rsidRDefault="009F297E" w:rsidP="00C5738D">
      <w:pPr>
        <w:pStyle w:val="Subtitle"/>
        <w:tabs>
          <w:tab w:val="left" w:pos="2729"/>
          <w:tab w:val="center" w:pos="5355"/>
        </w:tabs>
        <w:jc w:val="both"/>
        <w:rPr>
          <w:rFonts w:ascii="Calibri" w:hAnsi="Calibri" w:cs="Calibri"/>
          <w:b w:val="0"/>
          <w:color w:val="793282" w:themeColor="accent5"/>
        </w:rPr>
      </w:pPr>
      <w:r>
        <w:rPr>
          <w:rFonts w:ascii="Calibri" w:hAnsi="Calibri" w:cs="Calibri"/>
          <w:b w:val="0"/>
          <w:noProof/>
          <w:color w:val="793282" w:themeColor="accent5"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2A6426E2" wp14:editId="6B70F207">
                <wp:simplePos x="0" y="0"/>
                <wp:positionH relativeFrom="column">
                  <wp:posOffset>995680</wp:posOffset>
                </wp:positionH>
                <wp:positionV relativeFrom="paragraph">
                  <wp:posOffset>26670</wp:posOffset>
                </wp:positionV>
                <wp:extent cx="4806315" cy="1296670"/>
                <wp:effectExtent l="76200" t="76200" r="70485" b="132080"/>
                <wp:wrapNone/>
                <wp:docPr id="27" name="Rectangle: Rounded Corners 27" descr="Top circle of lay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315" cy="129667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798A4" w14:textId="7DB41FAE" w:rsidR="00661DDA" w:rsidRPr="00FB0211" w:rsidRDefault="00661DDA" w:rsidP="00661DDA">
                            <w:pPr>
                              <w:ind w:left="0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B021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DSP Appreciation</w:t>
                            </w:r>
                            <w:r w:rsidR="00FB0211" w:rsidRPr="00FB021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B021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Week is</w:t>
                            </w:r>
                            <w:r w:rsidRPr="00FB0211">
                              <w:rPr>
                                <w:rFonts w:ascii="Calibri" w:hAnsi="Calibri" w:cs="Calibr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B0211" w:rsidRPr="00FB0211">
                              <w:rPr>
                                <w:rFonts w:ascii="Calibri" w:hAnsi="Calibri" w:cs="Calibri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  <w:r w:rsidR="00861B3F" w:rsidRPr="00FB021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Se</w:t>
                            </w:r>
                            <w:r w:rsidRPr="00FB021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pt</w:t>
                            </w:r>
                            <w:r w:rsidR="00FB0211" w:rsidRPr="00FB021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ember </w:t>
                            </w:r>
                            <w:r w:rsidR="00C5738D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13-19</w:t>
                            </w:r>
                            <w:r w:rsidR="00FB021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, 20</w:t>
                            </w:r>
                            <w:r w:rsidR="00C5738D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</w:t>
                            </w:r>
                            <w:r w:rsidR="00FB021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426E2" id="Rectangle: Rounded Corners 27" o:spid="_x0000_s1026" alt="Top circle of layer" style="position:absolute;left:0;text-align:left;margin-left:78.4pt;margin-top:2.1pt;width:378.45pt;height:102.1pt;z-index:-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" fillcolor="#59aac4 [3029]" stroked="f">
                <v:fill color2="#4ba3bf [3173]" rotate="t" colors="0 #67afc7;.5 #48a8c6;1 #3998b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81798A4" w14:textId="7DB41FAE" w:rsidR="00661DDA" w:rsidRPr="00FB0211" w:rsidRDefault="00661DDA" w:rsidP="00661DDA">
                      <w:pPr>
                        <w:ind w:left="0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FB021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DSP Appreciation</w:t>
                      </w:r>
                      <w:r w:rsidR="00FB0211" w:rsidRPr="00FB021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FB021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Week is</w:t>
                      </w:r>
                      <w:r w:rsidRPr="00FB0211">
                        <w:rPr>
                          <w:rFonts w:ascii="Calibri" w:hAnsi="Calibri" w:cs="Calibri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FB0211" w:rsidRPr="00FB0211">
                        <w:rPr>
                          <w:rFonts w:ascii="Calibri" w:hAnsi="Calibri" w:cs="Calibri"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  <w:r w:rsidR="00861B3F" w:rsidRPr="00FB021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Se</w:t>
                      </w:r>
                      <w:r w:rsidRPr="00FB021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pt</w:t>
                      </w:r>
                      <w:r w:rsidR="00FB0211" w:rsidRPr="00FB021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ember </w:t>
                      </w:r>
                      <w:r w:rsidR="00C5738D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13-19</w:t>
                      </w:r>
                      <w:r w:rsidR="00FB021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, 20</w:t>
                      </w:r>
                      <w:r w:rsidR="00C5738D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</w:t>
                      </w:r>
                      <w:r w:rsidR="00FB021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</v:roundrect>
            </w:pict>
          </mc:Fallback>
        </mc:AlternateContent>
      </w:r>
      <w:r w:rsidR="00FB0211">
        <w:rPr>
          <w:rFonts w:ascii="Calibri" w:hAnsi="Calibri" w:cs="Calibri"/>
          <w:b w:val="0"/>
          <w:color w:val="793282" w:themeColor="accent5"/>
        </w:rPr>
        <w:tab/>
      </w:r>
      <w:r w:rsidR="00C5738D">
        <w:rPr>
          <w:rFonts w:ascii="Calibri" w:hAnsi="Calibri" w:cs="Calibri"/>
          <w:b w:val="0"/>
          <w:color w:val="793282" w:themeColor="accent5"/>
        </w:rPr>
        <w:tab/>
      </w:r>
    </w:p>
    <w:p w14:paraId="41B359C6" w14:textId="24C73D4A" w:rsidR="00C7180B" w:rsidRPr="00F27547" w:rsidRDefault="00C7180B" w:rsidP="003D3A38">
      <w:pPr>
        <w:pStyle w:val="Subtitle"/>
        <w:rPr>
          <w:rFonts w:ascii="Calibri" w:hAnsi="Calibri" w:cs="Calibri"/>
          <w:b w:val="0"/>
          <w:color w:val="793282" w:themeColor="accent5"/>
          <w:sz w:val="36"/>
          <w:szCs w:val="20"/>
        </w:rPr>
      </w:pPr>
    </w:p>
    <w:p w14:paraId="2C00AA59" w14:textId="079DED2A" w:rsidR="00C7180B" w:rsidRDefault="00C7180B" w:rsidP="003D3A38">
      <w:pPr>
        <w:pStyle w:val="Subtitle"/>
        <w:rPr>
          <w:rFonts w:ascii="Calibri" w:hAnsi="Calibri" w:cs="Calibri"/>
          <w:b w:val="0"/>
          <w:color w:val="793282" w:themeColor="accent5"/>
          <w:sz w:val="36"/>
          <w:szCs w:val="20"/>
        </w:rPr>
      </w:pPr>
    </w:p>
    <w:p w14:paraId="3E9C949B" w14:textId="2DF4D1C7" w:rsidR="00FB0211" w:rsidRDefault="00FB0211" w:rsidP="003D3A38">
      <w:pPr>
        <w:pStyle w:val="Subtitle"/>
        <w:rPr>
          <w:rFonts w:ascii="Calibri" w:hAnsi="Calibri" w:cs="Calibri"/>
          <w:b w:val="0"/>
          <w:color w:val="793282" w:themeColor="accent5"/>
          <w:sz w:val="36"/>
          <w:szCs w:val="20"/>
        </w:rPr>
      </w:pPr>
    </w:p>
    <w:p w14:paraId="66FC40B6" w14:textId="7755D0A3" w:rsidR="00A9653A" w:rsidRPr="00A3585C" w:rsidRDefault="005D70E4" w:rsidP="00AE5BB8">
      <w:pPr>
        <w:pStyle w:val="Subtitle"/>
        <w:ind w:left="360" w:right="270"/>
        <w:jc w:val="left"/>
        <w:rPr>
          <w:rFonts w:ascii="Calibri" w:hAnsi="Calibri" w:cs="Calibri"/>
          <w:b w:val="0"/>
          <w:color w:val="793282" w:themeColor="accent5"/>
          <w:sz w:val="36"/>
          <w:szCs w:val="20"/>
        </w:rPr>
      </w:pPr>
      <w:r>
        <w:rPr>
          <w:rFonts w:ascii="Calibri" w:hAnsi="Calibri" w:cs="Calibri"/>
          <w:b w:val="0"/>
          <w:noProof/>
          <w:color w:val="793282" w:themeColor="accent5"/>
          <w:szCs w:val="22"/>
        </w:rPr>
        <w:drawing>
          <wp:anchor distT="0" distB="0" distL="114300" distR="114300" simplePos="0" relativeHeight="251664383" behindDoc="0" locked="0" layoutInCell="1" allowOverlap="1" wp14:anchorId="09A12AE0" wp14:editId="5C89977F">
            <wp:simplePos x="0" y="0"/>
            <wp:positionH relativeFrom="column">
              <wp:posOffset>273050</wp:posOffset>
            </wp:positionH>
            <wp:positionV relativeFrom="paragraph">
              <wp:posOffset>1936750</wp:posOffset>
            </wp:positionV>
            <wp:extent cx="1956435" cy="1565275"/>
            <wp:effectExtent l="133350" t="57150" r="81915" b="130175"/>
            <wp:wrapTight wrapText="bothSides">
              <wp:wrapPolygon edited="0">
                <wp:start x="841" y="-789"/>
                <wp:lineTo x="-1472" y="-263"/>
                <wp:lineTo x="-1472" y="20768"/>
                <wp:lineTo x="1262" y="23133"/>
                <wp:lineTo x="19770" y="23133"/>
                <wp:lineTo x="19981" y="22608"/>
                <wp:lineTo x="21663" y="21030"/>
                <wp:lineTo x="21663" y="20768"/>
                <wp:lineTo x="22294" y="16824"/>
                <wp:lineTo x="22294" y="3943"/>
                <wp:lineTo x="20401" y="0"/>
                <wp:lineTo x="20191" y="-789"/>
                <wp:lineTo x="841" y="-78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young boy sitting on a bench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565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5BB8">
        <w:rPr>
          <w:rFonts w:ascii="Calibri" w:hAnsi="Calibri" w:cs="Calibri"/>
          <w:noProof/>
        </w:rPr>
        <w:drawing>
          <wp:anchor distT="0" distB="0" distL="114300" distR="114300" simplePos="0" relativeHeight="251666431" behindDoc="0" locked="0" layoutInCell="1" allowOverlap="1" wp14:anchorId="5D7F0717" wp14:editId="3231FF71">
            <wp:simplePos x="0" y="0"/>
            <wp:positionH relativeFrom="column">
              <wp:posOffset>4527550</wp:posOffset>
            </wp:positionH>
            <wp:positionV relativeFrom="paragraph">
              <wp:posOffset>158750</wp:posOffset>
            </wp:positionV>
            <wp:extent cx="1947545" cy="1558290"/>
            <wp:effectExtent l="133350" t="57150" r="71755" b="137160"/>
            <wp:wrapTight wrapText="bothSides">
              <wp:wrapPolygon edited="0">
                <wp:start x="634" y="-792"/>
                <wp:lineTo x="-1479" y="-264"/>
                <wp:lineTo x="-1479" y="20861"/>
                <wp:lineTo x="1056" y="23237"/>
                <wp:lineTo x="19649" y="23237"/>
                <wp:lineTo x="19860" y="22709"/>
                <wp:lineTo x="21551" y="21125"/>
                <wp:lineTo x="21551" y="20861"/>
                <wp:lineTo x="22185" y="16900"/>
                <wp:lineTo x="22185" y="3961"/>
                <wp:lineTo x="20283" y="0"/>
                <wp:lineTo x="20072" y="-792"/>
                <wp:lineTo x="634" y="-79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looking at the camera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558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1B3F" w:rsidRPr="00A3585C">
        <w:rPr>
          <w:rFonts w:ascii="Calibri" w:hAnsi="Calibri" w:cs="Calibri"/>
          <w:b w:val="0"/>
          <w:color w:val="793282" w:themeColor="accent5"/>
          <w:szCs w:val="22"/>
        </w:rPr>
        <w:t xml:space="preserve">We are thrilled that you and your family are part of the </w:t>
      </w:r>
      <w:r w:rsidR="00D2717E" w:rsidRPr="00A3585C">
        <w:rPr>
          <w:rFonts w:ascii="Calibri" w:hAnsi="Calibri" w:cs="Calibri"/>
          <w:b w:val="0"/>
          <w:color w:val="793282" w:themeColor="accent5"/>
          <w:szCs w:val="22"/>
          <w:highlight w:val="yellow"/>
        </w:rPr>
        <w:t>ORGANIZATION</w:t>
      </w:r>
      <w:r w:rsidR="00861B3F" w:rsidRPr="00A3585C">
        <w:rPr>
          <w:rFonts w:ascii="Calibri" w:hAnsi="Calibri" w:cs="Calibri"/>
          <w:b w:val="0"/>
          <w:color w:val="793282" w:themeColor="accent5"/>
          <w:szCs w:val="22"/>
        </w:rPr>
        <w:t xml:space="preserve"> community, where we </w:t>
      </w:r>
      <w:r w:rsidR="00AE01D4">
        <w:rPr>
          <w:rFonts w:ascii="Calibri" w:hAnsi="Calibri" w:cs="Calibri"/>
          <w:b w:val="0"/>
          <w:color w:val="793282" w:themeColor="accent5"/>
          <w:szCs w:val="22"/>
        </w:rPr>
        <w:t xml:space="preserve">see so much growth in people every day. </w:t>
      </w:r>
      <w:r w:rsidR="00A46427" w:rsidRPr="00A3585C">
        <w:rPr>
          <w:rFonts w:ascii="Calibri" w:hAnsi="Calibri" w:cs="Calibri"/>
          <w:b w:val="0"/>
          <w:color w:val="793282" w:themeColor="accent5"/>
          <w:szCs w:val="22"/>
        </w:rPr>
        <w:t xml:space="preserve">So much of this </w:t>
      </w:r>
      <w:r w:rsidR="00A9653A" w:rsidRPr="00A3585C">
        <w:rPr>
          <w:rFonts w:ascii="Calibri" w:hAnsi="Calibri" w:cs="Calibri"/>
          <w:b w:val="0"/>
          <w:color w:val="793282" w:themeColor="accent5"/>
          <w:szCs w:val="22"/>
        </w:rPr>
        <w:t xml:space="preserve">work is done by </w:t>
      </w:r>
      <w:r w:rsidR="00AE01D4">
        <w:rPr>
          <w:rFonts w:ascii="Calibri" w:hAnsi="Calibri" w:cs="Calibri"/>
          <w:b w:val="0"/>
          <w:color w:val="793282" w:themeColor="accent5"/>
          <w:szCs w:val="22"/>
        </w:rPr>
        <w:t xml:space="preserve">those who work with your family member, </w:t>
      </w:r>
      <w:r w:rsidR="00A9653A" w:rsidRPr="00A3585C">
        <w:rPr>
          <w:rFonts w:ascii="Calibri" w:hAnsi="Calibri" w:cs="Calibri"/>
          <w:b w:val="0"/>
          <w:color w:val="793282" w:themeColor="accent5"/>
          <w:szCs w:val="22"/>
        </w:rPr>
        <w:t>our Direct Support Professionals</w:t>
      </w:r>
      <w:r w:rsidR="00AE01D4">
        <w:rPr>
          <w:rFonts w:ascii="Calibri" w:hAnsi="Calibri" w:cs="Calibri"/>
          <w:b w:val="0"/>
          <w:color w:val="793282" w:themeColor="accent5"/>
          <w:szCs w:val="22"/>
        </w:rPr>
        <w:t>. W</w:t>
      </w:r>
      <w:r w:rsidR="00A9653A" w:rsidRPr="00A3585C">
        <w:rPr>
          <w:rFonts w:ascii="Calibri" w:hAnsi="Calibri" w:cs="Calibri"/>
          <w:b w:val="0"/>
          <w:color w:val="793282" w:themeColor="accent5"/>
          <w:szCs w:val="22"/>
        </w:rPr>
        <w:t xml:space="preserve">e wanted you to know that </w:t>
      </w:r>
      <w:r w:rsidR="00A9653A" w:rsidRPr="00A3585C">
        <w:rPr>
          <w:rFonts w:ascii="Calibri" w:hAnsi="Calibri" w:cs="Calibri"/>
          <w:bCs/>
          <w:color w:val="793282" w:themeColor="accent5"/>
          <w:szCs w:val="22"/>
          <w:u w:val="single"/>
        </w:rPr>
        <w:t>DSP Appreciation Week</w:t>
      </w:r>
      <w:r w:rsidR="00A9653A" w:rsidRPr="00A3585C">
        <w:rPr>
          <w:rFonts w:ascii="Calibri" w:hAnsi="Calibri" w:cs="Calibri"/>
          <w:b w:val="0"/>
          <w:color w:val="793282" w:themeColor="accent5"/>
          <w:szCs w:val="22"/>
        </w:rPr>
        <w:t xml:space="preserve"> is coming up! </w:t>
      </w:r>
      <w:r w:rsidR="00C52A3E" w:rsidRPr="00A3585C">
        <w:rPr>
          <w:rFonts w:ascii="Calibri" w:hAnsi="Calibri" w:cs="Calibri"/>
          <w:b w:val="0"/>
          <w:color w:val="793282" w:themeColor="accent5"/>
          <w:szCs w:val="22"/>
        </w:rPr>
        <w:t xml:space="preserve">Everyone </w:t>
      </w:r>
      <w:r w:rsidR="00DF4701">
        <w:rPr>
          <w:rFonts w:ascii="Calibri" w:hAnsi="Calibri" w:cs="Calibri"/>
          <w:b w:val="0"/>
          <w:color w:val="793282" w:themeColor="accent5"/>
          <w:szCs w:val="22"/>
        </w:rPr>
        <w:t>appreciates hearing</w:t>
      </w:r>
      <w:r w:rsidR="00C52A3E" w:rsidRPr="00A3585C">
        <w:rPr>
          <w:rFonts w:ascii="Calibri" w:hAnsi="Calibri" w:cs="Calibri"/>
          <w:b w:val="0"/>
          <w:color w:val="793282" w:themeColor="accent5"/>
          <w:szCs w:val="22"/>
        </w:rPr>
        <w:t xml:space="preserve"> “thank you” for a job well done</w:t>
      </w:r>
      <w:r w:rsidR="00A3585C" w:rsidRPr="00A3585C">
        <w:rPr>
          <w:rFonts w:ascii="Calibri" w:hAnsi="Calibri" w:cs="Calibri"/>
          <w:b w:val="0"/>
          <w:color w:val="793282" w:themeColor="accent5"/>
          <w:szCs w:val="22"/>
        </w:rPr>
        <w:t>.</w:t>
      </w:r>
    </w:p>
    <w:p w14:paraId="13D23448" w14:textId="5D79CBEA" w:rsidR="00A3585C" w:rsidRPr="00A3585C" w:rsidRDefault="00A3585C" w:rsidP="00A3585C">
      <w:pPr>
        <w:pStyle w:val="Subtitle"/>
        <w:ind w:left="360" w:right="270"/>
        <w:jc w:val="left"/>
        <w:rPr>
          <w:rFonts w:ascii="Calibri" w:hAnsi="Calibri" w:cs="Calibri"/>
          <w:b w:val="0"/>
          <w:color w:val="793282" w:themeColor="accent5"/>
          <w:sz w:val="36"/>
          <w:szCs w:val="20"/>
        </w:rPr>
      </w:pPr>
    </w:p>
    <w:p w14:paraId="0CBF71CE" w14:textId="103D9516" w:rsidR="003D3A38" w:rsidRDefault="00D00C2F" w:rsidP="00AE5BB8">
      <w:pPr>
        <w:pStyle w:val="Subtitle"/>
        <w:ind w:left="360" w:right="270"/>
        <w:jc w:val="left"/>
        <w:rPr>
          <w:rFonts w:ascii="Calibri" w:hAnsi="Calibri" w:cs="Calibri"/>
        </w:rPr>
      </w:pPr>
      <w:r w:rsidRPr="00A3585C">
        <w:rPr>
          <w:rFonts w:ascii="Calibri" w:hAnsi="Calibri" w:cs="Calibri"/>
        </w:rPr>
        <w:t xml:space="preserve">We’ll </w:t>
      </w:r>
      <w:r w:rsidR="00915065" w:rsidRPr="00A3585C">
        <w:rPr>
          <w:rFonts w:ascii="Calibri" w:hAnsi="Calibri" w:cs="Calibri"/>
        </w:rPr>
        <w:t xml:space="preserve">be showing them our thanks </w:t>
      </w:r>
      <w:r w:rsidR="00D2717E" w:rsidRPr="00A3585C">
        <w:rPr>
          <w:rFonts w:ascii="Calibri" w:hAnsi="Calibri" w:cs="Calibri"/>
        </w:rPr>
        <w:t>in various ways during that week</w:t>
      </w:r>
      <w:r w:rsidR="00915065" w:rsidRPr="00A3585C">
        <w:rPr>
          <w:rFonts w:ascii="Calibri" w:hAnsi="Calibri" w:cs="Calibri"/>
        </w:rPr>
        <w:t xml:space="preserve">. </w:t>
      </w:r>
      <w:r w:rsidR="00DF4701">
        <w:rPr>
          <w:rFonts w:ascii="Calibri" w:hAnsi="Calibri" w:cs="Calibri"/>
        </w:rPr>
        <w:t>W</w:t>
      </w:r>
      <w:r w:rsidR="002E7673" w:rsidRPr="00A3585C">
        <w:rPr>
          <w:rFonts w:ascii="Calibri" w:hAnsi="Calibri" w:cs="Calibri"/>
        </w:rPr>
        <w:t>e encourage you to say an extra sp</w:t>
      </w:r>
      <w:r w:rsidRPr="00A3585C">
        <w:rPr>
          <w:rFonts w:ascii="Calibri" w:hAnsi="Calibri" w:cs="Calibri"/>
        </w:rPr>
        <w:t xml:space="preserve">ecial “Thank </w:t>
      </w:r>
      <w:r w:rsidR="00D2717E" w:rsidRPr="00A3585C">
        <w:rPr>
          <w:rFonts w:ascii="Calibri" w:hAnsi="Calibri" w:cs="Calibri"/>
        </w:rPr>
        <w:t>Y</w:t>
      </w:r>
      <w:r w:rsidRPr="00A3585C">
        <w:rPr>
          <w:rFonts w:ascii="Calibri" w:hAnsi="Calibri" w:cs="Calibri"/>
        </w:rPr>
        <w:t>ou</w:t>
      </w:r>
      <w:r w:rsidR="00D2717E" w:rsidRPr="00A3585C">
        <w:rPr>
          <w:rFonts w:ascii="Calibri" w:hAnsi="Calibri" w:cs="Calibri"/>
        </w:rPr>
        <w:t>!</w:t>
      </w:r>
      <w:r w:rsidRPr="00A3585C">
        <w:rPr>
          <w:rFonts w:ascii="Calibri" w:hAnsi="Calibri" w:cs="Calibri"/>
        </w:rPr>
        <w:t xml:space="preserve">” </w:t>
      </w:r>
      <w:r w:rsidR="00D2717E" w:rsidRPr="00A3585C">
        <w:rPr>
          <w:rFonts w:ascii="Calibri" w:hAnsi="Calibri" w:cs="Calibri"/>
        </w:rPr>
        <w:t xml:space="preserve">the week of September </w:t>
      </w:r>
      <w:r w:rsidR="00C5738D">
        <w:rPr>
          <w:rFonts w:ascii="Calibri" w:hAnsi="Calibri" w:cs="Calibri"/>
        </w:rPr>
        <w:t>13-19</w:t>
      </w:r>
      <w:r w:rsidR="009B493B">
        <w:rPr>
          <w:rFonts w:ascii="Calibri" w:hAnsi="Calibri" w:cs="Calibri"/>
        </w:rPr>
        <w:t xml:space="preserve">. Whether a kind word, a handwritten note, or a “thank you,” it will mean a lot! </w:t>
      </w:r>
    </w:p>
    <w:p w14:paraId="229AC29B" w14:textId="4CBB12F4" w:rsidR="00BC135D" w:rsidRDefault="00AE5BB8" w:rsidP="00A3585C">
      <w:pPr>
        <w:pStyle w:val="Subtitle"/>
        <w:ind w:left="360" w:right="270"/>
        <w:rPr>
          <w:rFonts w:ascii="Calibri" w:hAnsi="Calibri" w:cs="Calibri"/>
        </w:rPr>
      </w:pPr>
      <w:r>
        <w:rPr>
          <w:rFonts w:ascii="Calibri" w:hAnsi="Calibri" w:cs="Calibri"/>
          <w:b w:val="0"/>
          <w:noProof/>
          <w:color w:val="793282" w:themeColor="accent5"/>
          <w:szCs w:val="22"/>
        </w:rPr>
        <w:drawing>
          <wp:anchor distT="0" distB="0" distL="114300" distR="114300" simplePos="0" relativeHeight="251665407" behindDoc="0" locked="0" layoutInCell="1" allowOverlap="1" wp14:anchorId="45E8C55B" wp14:editId="29BE820D">
            <wp:simplePos x="0" y="0"/>
            <wp:positionH relativeFrom="column">
              <wp:posOffset>4557395</wp:posOffset>
            </wp:positionH>
            <wp:positionV relativeFrom="paragraph">
              <wp:posOffset>83867</wp:posOffset>
            </wp:positionV>
            <wp:extent cx="1968742" cy="1554624"/>
            <wp:effectExtent l="133350" t="57150" r="88900" b="140970"/>
            <wp:wrapTight wrapText="bothSides">
              <wp:wrapPolygon edited="0">
                <wp:start x="836" y="-794"/>
                <wp:lineTo x="-1463" y="-265"/>
                <wp:lineTo x="-1463" y="20912"/>
                <wp:lineTo x="1254" y="23294"/>
                <wp:lineTo x="19649" y="23294"/>
                <wp:lineTo x="19858" y="22765"/>
                <wp:lineTo x="21739" y="21176"/>
                <wp:lineTo x="21739" y="20912"/>
                <wp:lineTo x="22366" y="16941"/>
                <wp:lineTo x="22366" y="3971"/>
                <wp:lineTo x="20276" y="0"/>
                <wp:lineTo x="20067" y="-794"/>
                <wp:lineTo x="836" y="-794"/>
              </wp:wrapPolygon>
            </wp:wrapTight>
            <wp:docPr id="7" name="Picture 7" descr="Two people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o people taking a selfi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8742" cy="15546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1D507C4E" w14:textId="7E35F8B8" w:rsidR="009B493B" w:rsidRPr="00BC135D" w:rsidRDefault="000B4AD6" w:rsidP="00A3585C">
      <w:pPr>
        <w:pStyle w:val="Subtitle"/>
        <w:ind w:left="360" w:right="270"/>
        <w:rPr>
          <w:rFonts w:ascii="Calibri" w:hAnsi="Calibri" w:cs="Calibri"/>
          <w:b w:val="0"/>
          <w:bCs/>
          <w:color w:val="793282" w:themeColor="accent5"/>
          <w:sz w:val="44"/>
          <w:szCs w:val="22"/>
        </w:rPr>
      </w:pPr>
      <w:r w:rsidRPr="00A3585C">
        <w:rPr>
          <w:rFonts w:ascii="Calibri" w:hAnsi="Calibri" w:cs="Calibri"/>
          <w:noProof/>
          <w:color w:val="793282" w:themeColor="accent5"/>
        </w:rPr>
        <w:drawing>
          <wp:anchor distT="0" distB="0" distL="114300" distR="114300" simplePos="0" relativeHeight="251658239" behindDoc="1" locked="0" layoutInCell="1" allowOverlap="1" wp14:anchorId="5F92D499" wp14:editId="41877E4D">
            <wp:simplePos x="0" y="0"/>
            <wp:positionH relativeFrom="margin">
              <wp:posOffset>5219700</wp:posOffset>
            </wp:positionH>
            <wp:positionV relativeFrom="margin">
              <wp:posOffset>8536305</wp:posOffset>
            </wp:positionV>
            <wp:extent cx="1184910" cy="422275"/>
            <wp:effectExtent l="0" t="0" r="0" b="0"/>
            <wp:wrapTight wrapText="bothSides">
              <wp:wrapPolygon edited="0">
                <wp:start x="0" y="0"/>
                <wp:lineTo x="0" y="20463"/>
                <wp:lineTo x="21183" y="20463"/>
                <wp:lineTo x="2118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uillo line.jpg"/>
                    <pic:cNvPicPr/>
                  </pic:nvPicPr>
                  <pic:blipFill rotWithShape="1">
                    <a:blip r:embed="rId14"/>
                    <a:srcRect l="23189" t="20985" r="17005" b="62510"/>
                    <a:stretch/>
                  </pic:blipFill>
                  <pic:spPr bwMode="auto">
                    <a:xfrm>
                      <a:off x="0" y="0"/>
                      <a:ext cx="1184910" cy="42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BB8" w:rsidRPr="00A3585C">
        <w:rPr>
          <w:rFonts w:ascii="Calibri" w:hAnsi="Calibri" w:cs="Calibri"/>
          <w:noProof/>
          <w:color w:val="793282" w:themeColor="accent5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0B863DD" wp14:editId="234EB191">
                <wp:simplePos x="0" y="0"/>
                <wp:positionH relativeFrom="column">
                  <wp:posOffset>476885</wp:posOffset>
                </wp:positionH>
                <wp:positionV relativeFrom="paragraph">
                  <wp:posOffset>796925</wp:posOffset>
                </wp:positionV>
                <wp:extent cx="1392702" cy="1012874"/>
                <wp:effectExtent l="0" t="0" r="17145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702" cy="1012874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AD505" w14:textId="196C7E36" w:rsidR="00661DDA" w:rsidRDefault="00D2717E" w:rsidP="00661DDA">
                            <w:pPr>
                              <w:ind w:left="0"/>
                            </w:pPr>
                            <w:r>
                              <w:rPr>
                                <w:highlight w:val="yellow"/>
                              </w:rPr>
                              <w:t>Organization</w:t>
                            </w:r>
                            <w:r w:rsidR="00861B3F" w:rsidRPr="00861B3F">
                              <w:rPr>
                                <w:highlight w:val="yellow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863DD" id="Rectangle 2" o:spid="_x0000_s1027" style="position:absolute;left:0;text-align:left;margin-left:37.55pt;margin-top:62.75pt;width:109.65pt;height:79.7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" fillcolor="white [3201]" strokecolor="#899096 [3209]" strokeweight="1pt">
                <v:stroke dashstyle="dash"/>
                <v:textbox>
                  <w:txbxContent>
                    <w:p w14:paraId="5DEAD505" w14:textId="196C7E36" w:rsidR="00661DDA" w:rsidRDefault="00D2717E" w:rsidP="00661DDA">
                      <w:pPr>
                        <w:ind w:left="0"/>
                      </w:pPr>
                      <w:r>
                        <w:rPr>
                          <w:highlight w:val="yellow"/>
                        </w:rPr>
                        <w:t>Organization</w:t>
                      </w:r>
                      <w:r w:rsidR="00861B3F" w:rsidRPr="00861B3F">
                        <w:rPr>
                          <w:highlight w:val="yellow"/>
                        </w:rPr>
                        <w:t xml:space="preserve"> Logo Here</w:t>
                      </w:r>
                    </w:p>
                  </w:txbxContent>
                </v:textbox>
              </v:rect>
            </w:pict>
          </mc:Fallback>
        </mc:AlternateContent>
      </w:r>
      <w:r w:rsidR="009B493B" w:rsidRPr="00BC135D">
        <w:rPr>
          <w:rFonts w:ascii="Calibri" w:hAnsi="Calibri" w:cs="Calibri"/>
          <w:b w:val="0"/>
          <w:bCs/>
          <w:color w:val="793282" w:themeColor="accent5"/>
          <w:sz w:val="44"/>
          <w:szCs w:val="22"/>
        </w:rPr>
        <w:t xml:space="preserve">Thank you </w:t>
      </w:r>
      <w:r w:rsidR="00B143ED" w:rsidRPr="00BC135D">
        <w:rPr>
          <w:rFonts w:ascii="Calibri" w:hAnsi="Calibri" w:cs="Calibri"/>
          <w:b w:val="0"/>
          <w:bCs/>
          <w:color w:val="793282" w:themeColor="accent5"/>
          <w:sz w:val="44"/>
          <w:szCs w:val="22"/>
        </w:rPr>
        <w:t xml:space="preserve">for being part of the </w:t>
      </w:r>
      <w:r w:rsidR="00B143ED" w:rsidRPr="00BC135D">
        <w:rPr>
          <w:rFonts w:ascii="Calibri" w:hAnsi="Calibri" w:cs="Calibri"/>
          <w:b w:val="0"/>
          <w:bCs/>
          <w:color w:val="793282" w:themeColor="accent5"/>
          <w:sz w:val="44"/>
          <w:szCs w:val="24"/>
          <w:highlight w:val="yellow"/>
        </w:rPr>
        <w:t>ORGANIZATION</w:t>
      </w:r>
      <w:r w:rsidR="00B143ED" w:rsidRPr="00BC135D">
        <w:rPr>
          <w:rFonts w:ascii="Calibri" w:hAnsi="Calibri" w:cs="Calibri"/>
          <w:b w:val="0"/>
          <w:bCs/>
          <w:color w:val="793282" w:themeColor="accent5"/>
          <w:sz w:val="44"/>
          <w:szCs w:val="24"/>
        </w:rPr>
        <w:t xml:space="preserve"> community!</w:t>
      </w:r>
    </w:p>
    <w:sectPr w:rsidR="009B493B" w:rsidRPr="00BC135D" w:rsidSect="00A3585C">
      <w:headerReference w:type="default" r:id="rId15"/>
      <w:footerReference w:type="default" r:id="rId16"/>
      <w:headerReference w:type="first" r:id="rId17"/>
      <w:pgSz w:w="12240" w:h="15840"/>
      <w:pgMar w:top="720" w:right="81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62AAF3" w14:textId="77777777" w:rsidR="00CC67B8" w:rsidRDefault="00CC67B8" w:rsidP="0068245E">
      <w:pPr>
        <w:spacing w:after="0"/>
      </w:pPr>
      <w:r>
        <w:separator/>
      </w:r>
    </w:p>
    <w:p w14:paraId="5E44F52E" w14:textId="77777777" w:rsidR="00CC67B8" w:rsidRDefault="00CC67B8"/>
    <w:p w14:paraId="167EDBCD" w14:textId="77777777" w:rsidR="00CC67B8" w:rsidRDefault="00CC67B8"/>
  </w:endnote>
  <w:endnote w:type="continuationSeparator" w:id="0">
    <w:p w14:paraId="23A8FC5D" w14:textId="77777777" w:rsidR="00CC67B8" w:rsidRDefault="00CC67B8" w:rsidP="0068245E">
      <w:pPr>
        <w:spacing w:after="0"/>
      </w:pPr>
      <w:r>
        <w:continuationSeparator/>
      </w:r>
    </w:p>
    <w:p w14:paraId="24E63DCD" w14:textId="77777777" w:rsidR="00CC67B8" w:rsidRDefault="00CC67B8"/>
    <w:p w14:paraId="2FDD95EC" w14:textId="77777777" w:rsidR="00CC67B8" w:rsidRDefault="00CC67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B01A4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245AB4C4" w14:textId="77777777" w:rsidR="00A11C55" w:rsidRDefault="00A11C55"/>
  <w:p w14:paraId="46D581EB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9060DB" w14:textId="77777777" w:rsidR="00CC67B8" w:rsidRDefault="00CC67B8" w:rsidP="0068245E">
      <w:pPr>
        <w:spacing w:after="0"/>
      </w:pPr>
      <w:r>
        <w:separator/>
      </w:r>
    </w:p>
    <w:p w14:paraId="2CE08062" w14:textId="77777777" w:rsidR="00CC67B8" w:rsidRDefault="00CC67B8"/>
    <w:p w14:paraId="3BAA0CBD" w14:textId="77777777" w:rsidR="00CC67B8" w:rsidRDefault="00CC67B8"/>
  </w:footnote>
  <w:footnote w:type="continuationSeparator" w:id="0">
    <w:p w14:paraId="6BB796C9" w14:textId="77777777" w:rsidR="00CC67B8" w:rsidRDefault="00CC67B8" w:rsidP="0068245E">
      <w:pPr>
        <w:spacing w:after="0"/>
      </w:pPr>
      <w:r>
        <w:continuationSeparator/>
      </w:r>
    </w:p>
    <w:p w14:paraId="7D207BBA" w14:textId="77777777" w:rsidR="00CC67B8" w:rsidRDefault="00CC67B8"/>
    <w:p w14:paraId="62377F30" w14:textId="77777777" w:rsidR="00CC67B8" w:rsidRDefault="00CC67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4D4A3" w14:textId="77777777" w:rsidR="002A068F" w:rsidRDefault="002A068F">
    <w:pPr>
      <w:pStyle w:val="Header"/>
    </w:pPr>
  </w:p>
  <w:p w14:paraId="09DE44B0" w14:textId="77777777" w:rsidR="00A11C55" w:rsidRDefault="00A11C55"/>
  <w:p w14:paraId="2EFDD4C0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13D18" w14:textId="13BC78B8" w:rsidR="00C12433" w:rsidRDefault="00532C3C">
    <w:pPr>
      <w:pStyle w:val="Header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BAA"/>
    <w:rsid w:val="00000D4F"/>
    <w:rsid w:val="00017857"/>
    <w:rsid w:val="0003220B"/>
    <w:rsid w:val="00046BE5"/>
    <w:rsid w:val="00050924"/>
    <w:rsid w:val="00060C11"/>
    <w:rsid w:val="00061393"/>
    <w:rsid w:val="000B3F1A"/>
    <w:rsid w:val="000B4AD6"/>
    <w:rsid w:val="000E33EA"/>
    <w:rsid w:val="000E68C3"/>
    <w:rsid w:val="00113D4A"/>
    <w:rsid w:val="001564C2"/>
    <w:rsid w:val="001570B2"/>
    <w:rsid w:val="001624C3"/>
    <w:rsid w:val="001646E8"/>
    <w:rsid w:val="00177D43"/>
    <w:rsid w:val="001D2923"/>
    <w:rsid w:val="001D405E"/>
    <w:rsid w:val="001D48CC"/>
    <w:rsid w:val="00204149"/>
    <w:rsid w:val="00220400"/>
    <w:rsid w:val="00251C1B"/>
    <w:rsid w:val="002733AA"/>
    <w:rsid w:val="00285988"/>
    <w:rsid w:val="002A068F"/>
    <w:rsid w:val="002A0C9A"/>
    <w:rsid w:val="002D65B6"/>
    <w:rsid w:val="002E7673"/>
    <w:rsid w:val="002F38E6"/>
    <w:rsid w:val="0032326A"/>
    <w:rsid w:val="003418A5"/>
    <w:rsid w:val="00381D12"/>
    <w:rsid w:val="00381ECC"/>
    <w:rsid w:val="0039194A"/>
    <w:rsid w:val="003C7EF8"/>
    <w:rsid w:val="003D3A38"/>
    <w:rsid w:val="003E3C3A"/>
    <w:rsid w:val="003E70F3"/>
    <w:rsid w:val="00410B68"/>
    <w:rsid w:val="00442516"/>
    <w:rsid w:val="00443823"/>
    <w:rsid w:val="004611DB"/>
    <w:rsid w:val="00472739"/>
    <w:rsid w:val="004A042C"/>
    <w:rsid w:val="004A3936"/>
    <w:rsid w:val="004C6C85"/>
    <w:rsid w:val="004D280B"/>
    <w:rsid w:val="004F0B42"/>
    <w:rsid w:val="005116DB"/>
    <w:rsid w:val="00532C3C"/>
    <w:rsid w:val="00587A4E"/>
    <w:rsid w:val="005A3968"/>
    <w:rsid w:val="005B2714"/>
    <w:rsid w:val="005C21B1"/>
    <w:rsid w:val="005D2D39"/>
    <w:rsid w:val="005D70E4"/>
    <w:rsid w:val="005F55B9"/>
    <w:rsid w:val="0060570B"/>
    <w:rsid w:val="00661DDA"/>
    <w:rsid w:val="0068245E"/>
    <w:rsid w:val="00684A8A"/>
    <w:rsid w:val="0069500E"/>
    <w:rsid w:val="006973C3"/>
    <w:rsid w:val="006A21A8"/>
    <w:rsid w:val="00713F12"/>
    <w:rsid w:val="00791C36"/>
    <w:rsid w:val="007A4EDB"/>
    <w:rsid w:val="007C4762"/>
    <w:rsid w:val="007C7681"/>
    <w:rsid w:val="007F4996"/>
    <w:rsid w:val="007F6B2F"/>
    <w:rsid w:val="00834305"/>
    <w:rsid w:val="00852EB7"/>
    <w:rsid w:val="00861B3F"/>
    <w:rsid w:val="008770A1"/>
    <w:rsid w:val="00884BB4"/>
    <w:rsid w:val="00897FB4"/>
    <w:rsid w:val="008B223A"/>
    <w:rsid w:val="008E1CAA"/>
    <w:rsid w:val="008E41D2"/>
    <w:rsid w:val="009124DD"/>
    <w:rsid w:val="00915065"/>
    <w:rsid w:val="0094423C"/>
    <w:rsid w:val="009B493B"/>
    <w:rsid w:val="009F297E"/>
    <w:rsid w:val="00A05C7A"/>
    <w:rsid w:val="00A11C55"/>
    <w:rsid w:val="00A264AA"/>
    <w:rsid w:val="00A3585C"/>
    <w:rsid w:val="00A46427"/>
    <w:rsid w:val="00A95506"/>
    <w:rsid w:val="00A9653A"/>
    <w:rsid w:val="00AB0A29"/>
    <w:rsid w:val="00AB123B"/>
    <w:rsid w:val="00AC5469"/>
    <w:rsid w:val="00AE01D4"/>
    <w:rsid w:val="00AE36A5"/>
    <w:rsid w:val="00AE5BB8"/>
    <w:rsid w:val="00AF0DE6"/>
    <w:rsid w:val="00AF1269"/>
    <w:rsid w:val="00B01D43"/>
    <w:rsid w:val="00B143ED"/>
    <w:rsid w:val="00B168F9"/>
    <w:rsid w:val="00B368A1"/>
    <w:rsid w:val="00B5740E"/>
    <w:rsid w:val="00B77795"/>
    <w:rsid w:val="00B91BAA"/>
    <w:rsid w:val="00BC135D"/>
    <w:rsid w:val="00BD6DAD"/>
    <w:rsid w:val="00BF6F64"/>
    <w:rsid w:val="00C0444E"/>
    <w:rsid w:val="00C103CA"/>
    <w:rsid w:val="00C12433"/>
    <w:rsid w:val="00C36E54"/>
    <w:rsid w:val="00C52A3E"/>
    <w:rsid w:val="00C5738D"/>
    <w:rsid w:val="00C67FD5"/>
    <w:rsid w:val="00C7180B"/>
    <w:rsid w:val="00C92446"/>
    <w:rsid w:val="00C93A32"/>
    <w:rsid w:val="00CA58D1"/>
    <w:rsid w:val="00CC67B8"/>
    <w:rsid w:val="00CE754C"/>
    <w:rsid w:val="00CF207A"/>
    <w:rsid w:val="00D00C2F"/>
    <w:rsid w:val="00D216F4"/>
    <w:rsid w:val="00D2717E"/>
    <w:rsid w:val="00D37285"/>
    <w:rsid w:val="00D529A9"/>
    <w:rsid w:val="00DE49C7"/>
    <w:rsid w:val="00DF4701"/>
    <w:rsid w:val="00E37440"/>
    <w:rsid w:val="00E402F3"/>
    <w:rsid w:val="00E43EFE"/>
    <w:rsid w:val="00E73EAC"/>
    <w:rsid w:val="00EC54E5"/>
    <w:rsid w:val="00ED6847"/>
    <w:rsid w:val="00F0092F"/>
    <w:rsid w:val="00F27547"/>
    <w:rsid w:val="00F46436"/>
    <w:rsid w:val="00F51B60"/>
    <w:rsid w:val="00FB0211"/>
    <w:rsid w:val="00FB73E4"/>
    <w:rsid w:val="7750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500F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4EA5C0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4EA5C0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F14C4A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F14C4A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F14C4A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3D3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\AppData\Local\Packages\Microsoft.Office.Desktop_8wekyb3d8bbwe\LocalCache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Quillo Colors">
      <a:dk1>
        <a:srgbClr val="000000"/>
      </a:dk1>
      <a:lt1>
        <a:srgbClr val="FFFFFF"/>
      </a:lt1>
      <a:dk2>
        <a:srgbClr val="595959"/>
      </a:dk2>
      <a:lt2>
        <a:srgbClr val="90C7D8"/>
      </a:lt2>
      <a:accent1>
        <a:srgbClr val="F14C4A"/>
      </a:accent1>
      <a:accent2>
        <a:srgbClr val="4EA5C0"/>
      </a:accent2>
      <a:accent3>
        <a:srgbClr val="364D93"/>
      </a:accent3>
      <a:accent4>
        <a:srgbClr val="76B996"/>
      </a:accent4>
      <a:accent5>
        <a:srgbClr val="793282"/>
      </a:accent5>
      <a:accent6>
        <a:srgbClr val="899096"/>
      </a:accent6>
      <a:hlink>
        <a:srgbClr val="364D93"/>
      </a:hlink>
      <a:folHlink>
        <a:srgbClr val="793282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277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895882D-2077-4A03-B83B-76E0F3081CCE}">
  <we:reference id="wa104178141" version="3.10.0.124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7ED4B1-3C86-4E88-BBC4-80084489FC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B3861F-BC1F-464F-A6DE-8B72C63F6D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058C67-0FCB-4BEE-996A-342A3C2EF0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1E8ADB-F89E-4F43-AB5B-FAFFA4F80F0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2019-08-05T17:29:00Z</dcterms:created>
  <dcterms:modified xsi:type="dcterms:W3CDTF">2020-08-24T21:14:00Z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